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90A3A9" w14:textId="0DACC5E6" w:rsidR="000257CD" w:rsidRPr="006923D4" w:rsidRDefault="000257CD" w:rsidP="00EF0495">
      <w:pPr>
        <w:spacing w:line="240" w:lineRule="auto"/>
      </w:pPr>
    </w:p>
    <w:tbl>
      <w:tblPr>
        <w:tblW w:w="0" w:type="auto"/>
        <w:tblLook w:val="0600" w:firstRow="0" w:lastRow="0" w:firstColumn="0" w:lastColumn="0" w:noHBand="1" w:noVBand="1"/>
      </w:tblPr>
      <w:tblGrid>
        <w:gridCol w:w="9350"/>
      </w:tblGrid>
      <w:tr w:rsidR="006923D4" w:rsidRPr="00B94C1D" w14:paraId="11126F4D" w14:textId="77777777" w:rsidTr="00EF0495">
        <w:tc>
          <w:tcPr>
            <w:tcW w:w="9350" w:type="dxa"/>
          </w:tcPr>
          <w:p w14:paraId="76E38280" w14:textId="2302B7CA" w:rsidR="00F74794" w:rsidRPr="00627530" w:rsidRDefault="00627530" w:rsidP="00F74794">
            <w:pPr>
              <w:pStyle w:val="TitlePageTitle"/>
              <w:rPr>
                <w:color w:val="auto"/>
                <w:sz w:val="96"/>
                <w:szCs w:val="96"/>
                <w:lang w:val="el-GR"/>
              </w:rPr>
            </w:pPr>
            <w:r w:rsidRPr="00627530">
              <w:rPr>
                <w:color w:val="auto"/>
                <w:sz w:val="84"/>
                <w:szCs w:val="84"/>
                <w:lang w:val="el-GR"/>
              </w:rPr>
              <w:t>Το Αλάτι και η Θάλασσα:</w:t>
            </w:r>
            <w:r w:rsidR="00647CF1" w:rsidRPr="00627530">
              <w:rPr>
                <w:color w:val="auto"/>
                <w:sz w:val="96"/>
                <w:szCs w:val="96"/>
                <w:lang w:val="el-GR"/>
              </w:rPr>
              <w:t xml:space="preserve"> </w:t>
            </w:r>
            <w:r w:rsidRPr="00627530">
              <w:rPr>
                <w:color w:val="auto"/>
                <w:sz w:val="64"/>
                <w:szCs w:val="64"/>
                <w:lang w:val="el-GR"/>
              </w:rPr>
              <w:t xml:space="preserve">Η Ζωή του Χρήστου Δ. </w:t>
            </w:r>
            <w:proofErr w:type="spellStart"/>
            <w:r w:rsidRPr="00627530">
              <w:rPr>
                <w:color w:val="auto"/>
                <w:sz w:val="64"/>
                <w:szCs w:val="64"/>
                <w:lang w:val="el-GR"/>
              </w:rPr>
              <w:t>Ματσ</w:t>
            </w:r>
            <w:r w:rsidR="00B844B4" w:rsidRPr="00B844B4">
              <w:rPr>
                <w:color w:val="auto"/>
                <w:sz w:val="64"/>
                <w:szCs w:val="64"/>
                <w:lang w:val="el-GR"/>
              </w:rPr>
              <w:t>ί</w:t>
            </w:r>
            <w:r w:rsidRPr="00627530">
              <w:rPr>
                <w:color w:val="auto"/>
                <w:sz w:val="64"/>
                <w:szCs w:val="64"/>
                <w:lang w:val="el-GR"/>
              </w:rPr>
              <w:t>ρα</w:t>
            </w:r>
            <w:proofErr w:type="spellEnd"/>
          </w:p>
        </w:tc>
      </w:tr>
      <w:tr w:rsidR="006923D4" w:rsidRPr="00B94C1D" w14:paraId="5F18EC73" w14:textId="77777777" w:rsidTr="00EF0495">
        <w:tc>
          <w:tcPr>
            <w:tcW w:w="9350" w:type="dxa"/>
          </w:tcPr>
          <w:p w14:paraId="0B4487C3" w14:textId="3830C7B8" w:rsidR="00F74794" w:rsidRPr="00627530" w:rsidRDefault="00F74794" w:rsidP="00F74794">
            <w:pPr>
              <w:pStyle w:val="TitlePageAuthorsName"/>
              <w:rPr>
                <w:lang w:val="el-GR"/>
              </w:rPr>
            </w:pPr>
          </w:p>
        </w:tc>
      </w:tr>
      <w:tr w:rsidR="006923D4" w:rsidRPr="00B94C1D" w14:paraId="13928E54" w14:textId="77777777" w:rsidTr="00EF0495">
        <w:trPr>
          <w:trHeight w:val="1341"/>
        </w:trPr>
        <w:tc>
          <w:tcPr>
            <w:tcW w:w="9350" w:type="dxa"/>
          </w:tcPr>
          <w:p w14:paraId="5A33E2D9" w14:textId="35F87B02" w:rsidR="00F74794" w:rsidRPr="00627530" w:rsidRDefault="0062009C" w:rsidP="00F74794">
            <w:pPr>
              <w:rPr>
                <w:lang w:val="el-GR"/>
              </w:rPr>
            </w:pPr>
            <w:r w:rsidRPr="0062009C">
              <w:rPr>
                <w:i/>
                <w:iCs/>
                <w:noProof/>
              </w:rPr>
              <w:drawing>
                <wp:anchor distT="0" distB="0" distL="114300" distR="114300" simplePos="0" relativeHeight="251679744" behindDoc="0" locked="0" layoutInCell="1" allowOverlap="1" wp14:anchorId="5E72E843" wp14:editId="3D4641B4">
                  <wp:simplePos x="0" y="0"/>
                  <wp:positionH relativeFrom="column">
                    <wp:posOffset>2936557</wp:posOffset>
                  </wp:positionH>
                  <wp:positionV relativeFrom="paragraph">
                    <wp:posOffset>266700</wp:posOffset>
                  </wp:positionV>
                  <wp:extent cx="2050473" cy="4793673"/>
                  <wp:effectExtent l="228600" t="228600" r="235585" b="235585"/>
                  <wp:wrapNone/>
                  <wp:docPr id="57515394" name="Picture 27"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5394" name="Picture 27" descr="A person in a suit&#10;&#10;Description automatically generated"/>
                          <pic:cNvPicPr/>
                        </pic:nvPicPr>
                        <pic:blipFill>
                          <a:blip r:embed="rId11" cstate="print">
                            <a:duotone>
                              <a:prstClr val="black"/>
                              <a:schemeClr val="accent6">
                                <a:tint val="45000"/>
                                <a:satMod val="400000"/>
                              </a:schemeClr>
                            </a:duotone>
                            <a:extLst>
                              <a:ext uri="{BEBA8EAE-BF5A-486C-A8C5-ECC9F3942E4B}">
                                <a14:imgProps xmlns:a14="http://schemas.microsoft.com/office/drawing/2010/main">
                                  <a14:imgLayer r:embed="rId12">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2050473" cy="4793673"/>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tc>
      </w:tr>
      <w:tr w:rsidR="00F74794" w:rsidRPr="00AD473B" w14:paraId="38BDD253" w14:textId="77777777" w:rsidTr="00EF0495">
        <w:trPr>
          <w:trHeight w:val="6543"/>
        </w:trPr>
        <w:tc>
          <w:tcPr>
            <w:tcW w:w="9350" w:type="dxa"/>
          </w:tcPr>
          <w:p w14:paraId="38DE49B2"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Βασισμένη σε ηχογραφημένες συνεντεύξεις </w:t>
            </w:r>
          </w:p>
          <w:p w14:paraId="0DACDDFB"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με τον Παππού μου, αυτή η βιογραφία είναι </w:t>
            </w:r>
          </w:p>
          <w:p w14:paraId="34DC06CC"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ένας φόρος τιμής στις εξαιρετικές ζωές των </w:t>
            </w:r>
          </w:p>
          <w:p w14:paraId="0F5E622A" w14:textId="07E0D41F" w:rsidR="00627530" w:rsidRPr="00627530" w:rsidRDefault="00AD473B" w:rsidP="00627530">
            <w:pPr>
              <w:spacing w:line="240" w:lineRule="auto"/>
              <w:rPr>
                <w:i/>
                <w:iCs/>
                <w:sz w:val="22"/>
                <w:szCs w:val="22"/>
                <w:lang w:val="el-GR"/>
              </w:rPr>
            </w:pPr>
            <w:r w:rsidRPr="00AD473B">
              <w:rPr>
                <w:i/>
                <w:iCs/>
                <w:sz w:val="22"/>
                <w:szCs w:val="22"/>
                <w:lang w:val="el-GR"/>
              </w:rPr>
              <w:t>παππούδ</w:t>
            </w:r>
            <w:r w:rsidR="004E2548">
              <w:rPr>
                <w:i/>
                <w:iCs/>
                <w:sz w:val="22"/>
                <w:szCs w:val="22"/>
                <w:lang w:val="el-GR"/>
              </w:rPr>
              <w:t>ων</w:t>
            </w:r>
            <w:r w:rsidR="00627530" w:rsidRPr="00627530">
              <w:rPr>
                <w:i/>
                <w:iCs/>
                <w:sz w:val="22"/>
                <w:szCs w:val="22"/>
                <w:lang w:val="el-GR"/>
              </w:rPr>
              <w:t xml:space="preserve"> μου.</w:t>
            </w:r>
          </w:p>
          <w:p w14:paraId="32E8A2B3" w14:textId="77777777" w:rsidR="00627530" w:rsidRPr="00627530" w:rsidRDefault="00627530" w:rsidP="00627530">
            <w:pPr>
              <w:spacing w:line="240" w:lineRule="auto"/>
              <w:rPr>
                <w:i/>
                <w:iCs/>
                <w:sz w:val="22"/>
                <w:szCs w:val="22"/>
                <w:lang w:val="el-GR"/>
              </w:rPr>
            </w:pPr>
          </w:p>
          <w:p w14:paraId="56EDF21D"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Η δύναμή τους σε δύσκολους καιρούς, το </w:t>
            </w:r>
          </w:p>
          <w:p w14:paraId="78042364"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ηθικό τους παράδειγμα και η ακλόνητη </w:t>
            </w:r>
          </w:p>
          <w:p w14:paraId="7E0FF0A0"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πίστη τους σε μένα διαμόρφωσαν τα δύσκολα </w:t>
            </w:r>
          </w:p>
          <w:p w14:paraId="423B16FE"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παιδικά μου χρόνια και συνεχίζουν να με </w:t>
            </w:r>
          </w:p>
          <w:p w14:paraId="21B684C5" w14:textId="448F22E9" w:rsidR="00627530" w:rsidRPr="00627530" w:rsidRDefault="00627530" w:rsidP="00627530">
            <w:pPr>
              <w:spacing w:line="240" w:lineRule="auto"/>
              <w:rPr>
                <w:i/>
                <w:iCs/>
                <w:sz w:val="22"/>
                <w:szCs w:val="22"/>
                <w:lang w:val="el-GR"/>
              </w:rPr>
            </w:pPr>
            <w:r w:rsidRPr="00627530">
              <w:rPr>
                <w:i/>
                <w:iCs/>
                <w:sz w:val="22"/>
                <w:szCs w:val="22"/>
                <w:lang w:val="el-GR"/>
              </w:rPr>
              <w:t>εμπνέουν μέχρι σήμερα.</w:t>
            </w:r>
          </w:p>
          <w:p w14:paraId="721047F0" w14:textId="77777777" w:rsidR="00627530" w:rsidRPr="00627530" w:rsidRDefault="00627530" w:rsidP="00627530">
            <w:pPr>
              <w:spacing w:line="240" w:lineRule="auto"/>
              <w:rPr>
                <w:i/>
                <w:iCs/>
                <w:sz w:val="22"/>
                <w:szCs w:val="22"/>
                <w:lang w:val="el-GR"/>
              </w:rPr>
            </w:pPr>
          </w:p>
          <w:p w14:paraId="12C3AB2C" w14:textId="77777777" w:rsidR="00627530" w:rsidRPr="004B471B" w:rsidRDefault="00627530" w:rsidP="00627530">
            <w:pPr>
              <w:spacing w:line="240" w:lineRule="auto"/>
              <w:rPr>
                <w:i/>
                <w:iCs/>
                <w:sz w:val="22"/>
                <w:szCs w:val="22"/>
                <w:lang w:val="el-GR"/>
              </w:rPr>
            </w:pPr>
            <w:r w:rsidRPr="00627530">
              <w:rPr>
                <w:i/>
                <w:iCs/>
                <w:sz w:val="22"/>
                <w:szCs w:val="22"/>
                <w:lang w:val="el-GR"/>
              </w:rPr>
              <w:t xml:space="preserve">Με βαθιά ευγνωμοσύνη, αφιερώνω αυτήν </w:t>
            </w:r>
          </w:p>
          <w:p w14:paraId="75A4C23D" w14:textId="6FEDD9A6" w:rsidR="00627530" w:rsidRPr="00627530" w:rsidRDefault="00627530" w:rsidP="00627530">
            <w:pPr>
              <w:spacing w:line="240" w:lineRule="auto"/>
              <w:rPr>
                <w:i/>
                <w:iCs/>
                <w:sz w:val="22"/>
                <w:szCs w:val="22"/>
                <w:lang w:val="el-GR"/>
              </w:rPr>
            </w:pPr>
            <w:r w:rsidRPr="00627530">
              <w:rPr>
                <w:i/>
                <w:iCs/>
                <w:sz w:val="22"/>
                <w:szCs w:val="22"/>
                <w:lang w:val="el-GR"/>
              </w:rPr>
              <w:t>την ιστορία σε αυτούς.</w:t>
            </w:r>
          </w:p>
          <w:p w14:paraId="4CBC8855" w14:textId="77777777" w:rsidR="00627530" w:rsidRPr="00627530" w:rsidRDefault="00627530" w:rsidP="00627530">
            <w:pPr>
              <w:spacing w:line="240" w:lineRule="auto"/>
              <w:rPr>
                <w:i/>
                <w:iCs/>
                <w:sz w:val="22"/>
                <w:szCs w:val="22"/>
                <w:lang w:val="el-GR"/>
              </w:rPr>
            </w:pPr>
          </w:p>
          <w:p w14:paraId="0286DECD" w14:textId="77777777" w:rsidR="00F74794" w:rsidRPr="00DB166B" w:rsidRDefault="00627530" w:rsidP="00627530">
            <w:pPr>
              <w:rPr>
                <w:i/>
                <w:iCs/>
                <w:sz w:val="22"/>
                <w:szCs w:val="22"/>
                <w:lang w:val="el-GR"/>
              </w:rPr>
            </w:pPr>
            <w:r w:rsidRPr="00627530">
              <w:rPr>
                <w:i/>
                <w:iCs/>
                <w:sz w:val="22"/>
                <w:szCs w:val="22"/>
                <w:lang w:val="el-GR"/>
              </w:rPr>
              <w:t xml:space="preserve">Παύλος Β. </w:t>
            </w:r>
            <w:proofErr w:type="spellStart"/>
            <w:r w:rsidR="00E62CC2">
              <w:rPr>
                <w:i/>
                <w:iCs/>
                <w:sz w:val="22"/>
                <w:szCs w:val="22"/>
                <w:lang w:val="el-GR"/>
              </w:rPr>
              <w:t>Ματσίρα</w:t>
            </w:r>
            <w:r w:rsidRPr="00627530">
              <w:rPr>
                <w:i/>
                <w:iCs/>
                <w:sz w:val="22"/>
                <w:szCs w:val="22"/>
                <w:lang w:val="el-GR"/>
              </w:rPr>
              <w:t>ς</w:t>
            </w:r>
            <w:proofErr w:type="spellEnd"/>
            <w:r w:rsidRPr="00627530">
              <w:rPr>
                <w:i/>
                <w:iCs/>
                <w:sz w:val="22"/>
                <w:szCs w:val="22"/>
                <w:lang w:val="el-GR"/>
              </w:rPr>
              <w:t>, Διδάκτωρ</w:t>
            </w:r>
          </w:p>
          <w:p w14:paraId="786AEAC7" w14:textId="2575EA68" w:rsidR="001901E6" w:rsidRPr="001901E6" w:rsidRDefault="001901E6" w:rsidP="00627530">
            <w:pPr>
              <w:rPr>
                <w:lang w:val="el-GR"/>
              </w:rPr>
            </w:pPr>
            <w:r w:rsidRPr="001901E6">
              <w:rPr>
                <w:i/>
                <w:iCs/>
                <w:sz w:val="22"/>
                <w:szCs w:val="22"/>
                <w:lang w:val="el-GR"/>
              </w:rPr>
              <w:t>1 Ιανουαρίου, 2025</w:t>
            </w:r>
          </w:p>
        </w:tc>
      </w:tr>
    </w:tbl>
    <w:p w14:paraId="653A81B5" w14:textId="77777777" w:rsidR="00BD1CE8" w:rsidRPr="00627530" w:rsidRDefault="00BD1CE8" w:rsidP="004F0378">
      <w:pPr>
        <w:pStyle w:val="TitlePageAuthorsName"/>
        <w:rPr>
          <w:lang w:val="el-GR"/>
        </w:rPr>
      </w:pPr>
    </w:p>
    <w:p w14:paraId="108EE881" w14:textId="77777777" w:rsidR="00FF3B53" w:rsidRPr="00627530" w:rsidRDefault="00FF3B53">
      <w:pPr>
        <w:rPr>
          <w:rFonts w:ascii="Times New Roman" w:hAnsi="Times New Roman"/>
          <w:lang w:val="el-GR"/>
        </w:rPr>
        <w:sectPr w:rsidR="00FF3B53" w:rsidRPr="00627530" w:rsidSect="002078A4">
          <w:headerReference w:type="even" r:id="rId13"/>
          <w:headerReference w:type="default" r:id="rId14"/>
          <w:footerReference w:type="default" r:id="rId15"/>
          <w:pgSz w:w="12240" w:h="15840" w:code="1"/>
          <w:pgMar w:top="1440" w:right="1440" w:bottom="1440" w:left="1440" w:header="720" w:footer="720" w:gutter="0"/>
          <w:pgNumType w:fmt="lowerRoman"/>
          <w:cols w:space="720"/>
          <w:titlePg/>
          <w:docGrid w:linePitch="326" w:charSpace="-6350"/>
        </w:sectPr>
      </w:pPr>
    </w:p>
    <w:p w14:paraId="6C14E45C" w14:textId="114DE50E" w:rsidR="00AE40E9" w:rsidRPr="00627530" w:rsidRDefault="00AE40E9" w:rsidP="00AE40E9">
      <w:pPr>
        <w:pStyle w:val="NoSpacing"/>
        <w:rPr>
          <w:lang w:val="el-GR"/>
        </w:rPr>
      </w:pPr>
    </w:p>
    <w:p w14:paraId="4F601841" w14:textId="34BFB394" w:rsidR="00B76BB3" w:rsidRPr="00627530" w:rsidRDefault="00B76BB3" w:rsidP="00DD0D38">
      <w:pPr>
        <w:pStyle w:val="TipText"/>
        <w:rPr>
          <w:color w:val="auto"/>
          <w:lang w:val="el-GR"/>
        </w:rPr>
      </w:pPr>
    </w:p>
    <w:sdt>
      <w:sdtPr>
        <w:rPr>
          <w:rFonts w:asciiTheme="minorHAnsi" w:hAnsiTheme="minorHAnsi"/>
        </w:rPr>
        <w:id w:val="2122175818"/>
        <w:docPartObj>
          <w:docPartGallery w:val="Table of Contents"/>
          <w:docPartUnique/>
        </w:docPartObj>
      </w:sdtPr>
      <w:sdtEndPr>
        <w:rPr>
          <w:b/>
          <w:bCs/>
          <w:noProof/>
        </w:rPr>
      </w:sdtEndPr>
      <w:sdtContent>
        <w:p w14:paraId="348F432A" w14:textId="45FFA19B" w:rsidR="00DA2E5D" w:rsidRPr="006923D4" w:rsidRDefault="00DB3195" w:rsidP="00DA2E5D">
          <w:pPr>
            <w:pStyle w:val="TOCHeading"/>
          </w:pPr>
          <w:proofErr w:type="spellStart"/>
          <w:r w:rsidRPr="00DB3195">
            <w:rPr>
              <w:sz w:val="56"/>
              <w:szCs w:val="56"/>
            </w:rPr>
            <w:t>Πίν</w:t>
          </w:r>
          <w:proofErr w:type="spellEnd"/>
          <w:r w:rsidRPr="00DB3195">
            <w:rPr>
              <w:sz w:val="56"/>
              <w:szCs w:val="56"/>
            </w:rPr>
            <w:t xml:space="preserve">ακας </w:t>
          </w:r>
          <w:proofErr w:type="spellStart"/>
          <w:r w:rsidRPr="00DB3195">
            <w:rPr>
              <w:sz w:val="56"/>
              <w:szCs w:val="56"/>
            </w:rPr>
            <w:t>Περιεχομένων</w:t>
          </w:r>
          <w:proofErr w:type="spellEnd"/>
        </w:p>
        <w:p w14:paraId="34D7B931" w14:textId="07417F80" w:rsidR="00807890" w:rsidRDefault="00DA2E5D">
          <w:pPr>
            <w:pStyle w:val="TOC1"/>
            <w:tabs>
              <w:tab w:val="right" w:leader="dot" w:pos="9350"/>
            </w:tabs>
            <w:rPr>
              <w:rFonts w:eastAsiaTheme="minorEastAsia" w:cstheme="minorBidi"/>
              <w:noProof/>
              <w:kern w:val="2"/>
              <w14:ligatures w14:val="standardContextual"/>
            </w:rPr>
          </w:pPr>
          <w:r w:rsidRPr="006923D4">
            <w:rPr>
              <w:b/>
              <w:bCs/>
              <w:noProof/>
            </w:rPr>
            <w:fldChar w:fldCharType="begin"/>
          </w:r>
          <w:r w:rsidRPr="006923D4">
            <w:rPr>
              <w:b/>
              <w:bCs/>
              <w:noProof/>
            </w:rPr>
            <w:instrText xml:space="preserve"> TOC \o "1-3" \h \z \u </w:instrText>
          </w:r>
          <w:r w:rsidRPr="006923D4">
            <w:rPr>
              <w:b/>
              <w:bCs/>
              <w:noProof/>
            </w:rPr>
            <w:fldChar w:fldCharType="separate"/>
          </w:r>
          <w:hyperlink w:anchor="_Toc186712897" w:history="1">
            <w:r w:rsidR="00807890" w:rsidRPr="0094666F">
              <w:rPr>
                <w:rStyle w:val="Hyperlink"/>
                <w:noProof/>
                <w:lang w:val="el-GR"/>
              </w:rPr>
              <w:t xml:space="preserve">ΚΕΦΑΛΑΙΟ 1 — </w:t>
            </w:r>
            <w:r w:rsidR="00807890" w:rsidRPr="0094666F">
              <w:rPr>
                <w:rStyle w:val="Hyperlink"/>
                <w:b/>
                <w:bCs/>
                <w:noProof/>
                <w:lang w:val="el-GR"/>
              </w:rPr>
              <w:t>Η ΣΚΙΑ ΤΗΣ ΗΜΙΣΕΛΗΝΟΥ</w:t>
            </w:r>
            <w:r w:rsidR="00807890">
              <w:rPr>
                <w:noProof/>
                <w:webHidden/>
              </w:rPr>
              <w:tab/>
            </w:r>
            <w:r w:rsidR="00807890">
              <w:rPr>
                <w:noProof/>
                <w:webHidden/>
              </w:rPr>
              <w:fldChar w:fldCharType="begin"/>
            </w:r>
            <w:r w:rsidR="00807890">
              <w:rPr>
                <w:noProof/>
                <w:webHidden/>
              </w:rPr>
              <w:instrText xml:space="preserve"> PAGEREF _Toc186712897 \h </w:instrText>
            </w:r>
            <w:r w:rsidR="00807890">
              <w:rPr>
                <w:noProof/>
                <w:webHidden/>
              </w:rPr>
            </w:r>
            <w:r w:rsidR="00807890">
              <w:rPr>
                <w:noProof/>
                <w:webHidden/>
              </w:rPr>
              <w:fldChar w:fldCharType="separate"/>
            </w:r>
            <w:r w:rsidR="00B8716A">
              <w:rPr>
                <w:noProof/>
                <w:webHidden/>
              </w:rPr>
              <w:t>1</w:t>
            </w:r>
            <w:r w:rsidR="00807890">
              <w:rPr>
                <w:noProof/>
                <w:webHidden/>
              </w:rPr>
              <w:fldChar w:fldCharType="end"/>
            </w:r>
          </w:hyperlink>
        </w:p>
        <w:p w14:paraId="52E863A4" w14:textId="6E49013E" w:rsidR="00807890" w:rsidRDefault="00807890">
          <w:pPr>
            <w:pStyle w:val="TOC1"/>
            <w:tabs>
              <w:tab w:val="right" w:leader="dot" w:pos="9350"/>
            </w:tabs>
            <w:rPr>
              <w:rFonts w:eastAsiaTheme="minorEastAsia" w:cstheme="minorBidi"/>
              <w:noProof/>
              <w:kern w:val="2"/>
              <w14:ligatures w14:val="standardContextual"/>
            </w:rPr>
          </w:pPr>
          <w:hyperlink w:anchor="_Toc186712898" w:history="1">
            <w:r w:rsidRPr="0094666F">
              <w:rPr>
                <w:rStyle w:val="Hyperlink"/>
                <w:noProof/>
                <w:lang w:val="el-GR"/>
              </w:rPr>
              <w:t xml:space="preserve">ΚΕΦΑΛΑΙΟ 2 — </w:t>
            </w:r>
            <w:r w:rsidRPr="0094666F">
              <w:rPr>
                <w:rStyle w:val="Hyperlink"/>
                <w:b/>
                <w:bCs/>
                <w:noProof/>
                <w:lang w:val="el-GR"/>
              </w:rPr>
              <w:t>ΦΥΓΗ ΑΠΟ ΤΙΣ ΣΤΑΧΤΕΣ</w:t>
            </w:r>
            <w:r>
              <w:rPr>
                <w:noProof/>
                <w:webHidden/>
              </w:rPr>
              <w:tab/>
            </w:r>
            <w:r>
              <w:rPr>
                <w:noProof/>
                <w:webHidden/>
              </w:rPr>
              <w:fldChar w:fldCharType="begin"/>
            </w:r>
            <w:r>
              <w:rPr>
                <w:noProof/>
                <w:webHidden/>
              </w:rPr>
              <w:instrText xml:space="preserve"> PAGEREF _Toc186712898 \h </w:instrText>
            </w:r>
            <w:r>
              <w:rPr>
                <w:noProof/>
                <w:webHidden/>
              </w:rPr>
            </w:r>
            <w:r>
              <w:rPr>
                <w:noProof/>
                <w:webHidden/>
              </w:rPr>
              <w:fldChar w:fldCharType="separate"/>
            </w:r>
            <w:r w:rsidR="00B8716A">
              <w:rPr>
                <w:noProof/>
                <w:webHidden/>
              </w:rPr>
              <w:t>2</w:t>
            </w:r>
            <w:r>
              <w:rPr>
                <w:noProof/>
                <w:webHidden/>
              </w:rPr>
              <w:fldChar w:fldCharType="end"/>
            </w:r>
          </w:hyperlink>
        </w:p>
        <w:p w14:paraId="3843786C" w14:textId="7A60FDF0" w:rsidR="00807890" w:rsidRDefault="00807890">
          <w:pPr>
            <w:pStyle w:val="TOC1"/>
            <w:tabs>
              <w:tab w:val="right" w:leader="dot" w:pos="9350"/>
            </w:tabs>
            <w:rPr>
              <w:rFonts w:eastAsiaTheme="minorEastAsia" w:cstheme="minorBidi"/>
              <w:noProof/>
              <w:kern w:val="2"/>
              <w14:ligatures w14:val="standardContextual"/>
            </w:rPr>
          </w:pPr>
          <w:hyperlink w:anchor="_Toc186712899" w:history="1">
            <w:r w:rsidRPr="0094666F">
              <w:rPr>
                <w:rStyle w:val="Hyperlink"/>
                <w:noProof/>
                <w:lang w:val="el-GR"/>
              </w:rPr>
              <w:t xml:space="preserve">ΚΕΦΑΛΑΙΟ 3 — </w:t>
            </w:r>
            <w:r w:rsidRPr="0094666F">
              <w:rPr>
                <w:rStyle w:val="Hyperlink"/>
                <w:b/>
                <w:bCs/>
                <w:noProof/>
                <w:lang w:val="el-GR"/>
              </w:rPr>
              <w:t>Η ΑΓΚΑΛΙΑ ΤΗΣ ΜΗΤΕΡΑΣ</w:t>
            </w:r>
            <w:r>
              <w:rPr>
                <w:noProof/>
                <w:webHidden/>
              </w:rPr>
              <w:tab/>
            </w:r>
            <w:r>
              <w:rPr>
                <w:noProof/>
                <w:webHidden/>
              </w:rPr>
              <w:fldChar w:fldCharType="begin"/>
            </w:r>
            <w:r>
              <w:rPr>
                <w:noProof/>
                <w:webHidden/>
              </w:rPr>
              <w:instrText xml:space="preserve"> PAGEREF _Toc186712899 \h </w:instrText>
            </w:r>
            <w:r>
              <w:rPr>
                <w:noProof/>
                <w:webHidden/>
              </w:rPr>
            </w:r>
            <w:r>
              <w:rPr>
                <w:noProof/>
                <w:webHidden/>
              </w:rPr>
              <w:fldChar w:fldCharType="separate"/>
            </w:r>
            <w:r w:rsidR="00B8716A">
              <w:rPr>
                <w:noProof/>
                <w:webHidden/>
              </w:rPr>
              <w:t>3</w:t>
            </w:r>
            <w:r>
              <w:rPr>
                <w:noProof/>
                <w:webHidden/>
              </w:rPr>
              <w:fldChar w:fldCharType="end"/>
            </w:r>
          </w:hyperlink>
        </w:p>
        <w:p w14:paraId="0F6FAC04" w14:textId="3511DE7C" w:rsidR="00807890" w:rsidRDefault="00807890">
          <w:pPr>
            <w:pStyle w:val="TOC1"/>
            <w:tabs>
              <w:tab w:val="right" w:leader="dot" w:pos="9350"/>
            </w:tabs>
            <w:rPr>
              <w:rFonts w:eastAsiaTheme="minorEastAsia" w:cstheme="minorBidi"/>
              <w:noProof/>
              <w:kern w:val="2"/>
              <w14:ligatures w14:val="standardContextual"/>
            </w:rPr>
          </w:pPr>
          <w:hyperlink w:anchor="_Toc186712900" w:history="1">
            <w:r w:rsidRPr="0094666F">
              <w:rPr>
                <w:rStyle w:val="Hyperlink"/>
                <w:noProof/>
                <w:lang w:val="el-GR"/>
              </w:rPr>
              <w:t xml:space="preserve">ΚΕΦΑΛΑΙΟ 4 — </w:t>
            </w:r>
            <w:r w:rsidRPr="0094666F">
              <w:rPr>
                <w:rStyle w:val="Hyperlink"/>
                <w:b/>
                <w:bCs/>
                <w:noProof/>
                <w:lang w:val="el-GR"/>
              </w:rPr>
              <w:t>Η ΚΛΗΡΟΝΟΜΙΑ ΤΟΥ ΠΑΤΕΡΑ</w:t>
            </w:r>
            <w:r>
              <w:rPr>
                <w:noProof/>
                <w:webHidden/>
              </w:rPr>
              <w:tab/>
            </w:r>
            <w:r>
              <w:rPr>
                <w:noProof/>
                <w:webHidden/>
              </w:rPr>
              <w:fldChar w:fldCharType="begin"/>
            </w:r>
            <w:r>
              <w:rPr>
                <w:noProof/>
                <w:webHidden/>
              </w:rPr>
              <w:instrText xml:space="preserve"> PAGEREF _Toc186712900 \h </w:instrText>
            </w:r>
            <w:r>
              <w:rPr>
                <w:noProof/>
                <w:webHidden/>
              </w:rPr>
            </w:r>
            <w:r>
              <w:rPr>
                <w:noProof/>
                <w:webHidden/>
              </w:rPr>
              <w:fldChar w:fldCharType="separate"/>
            </w:r>
            <w:r w:rsidR="00B8716A">
              <w:rPr>
                <w:noProof/>
                <w:webHidden/>
              </w:rPr>
              <w:t>4</w:t>
            </w:r>
            <w:r>
              <w:rPr>
                <w:noProof/>
                <w:webHidden/>
              </w:rPr>
              <w:fldChar w:fldCharType="end"/>
            </w:r>
          </w:hyperlink>
        </w:p>
        <w:p w14:paraId="4A26D4B1" w14:textId="1ABBFE18" w:rsidR="00807890" w:rsidRDefault="00807890">
          <w:pPr>
            <w:pStyle w:val="TOC1"/>
            <w:tabs>
              <w:tab w:val="right" w:leader="dot" w:pos="9350"/>
            </w:tabs>
            <w:rPr>
              <w:rFonts w:eastAsiaTheme="minorEastAsia" w:cstheme="minorBidi"/>
              <w:noProof/>
              <w:kern w:val="2"/>
              <w14:ligatures w14:val="standardContextual"/>
            </w:rPr>
          </w:pPr>
          <w:hyperlink w:anchor="_Toc186712901" w:history="1">
            <w:r w:rsidRPr="0094666F">
              <w:rPr>
                <w:rStyle w:val="Hyperlink"/>
                <w:noProof/>
                <w:lang w:val="el-GR"/>
              </w:rPr>
              <w:t xml:space="preserve">ΚΕΦΑΛΑΙΟ 5 — </w:t>
            </w:r>
            <w:r w:rsidRPr="0094666F">
              <w:rPr>
                <w:rStyle w:val="Hyperlink"/>
                <w:b/>
                <w:bCs/>
                <w:noProof/>
                <w:lang w:val="el-GR"/>
              </w:rPr>
              <w:t>Η ΣΚΙΑ ΤΟΥ ΜΥΤΙΚΑ</w:t>
            </w:r>
            <w:r>
              <w:rPr>
                <w:noProof/>
                <w:webHidden/>
              </w:rPr>
              <w:tab/>
            </w:r>
            <w:r>
              <w:rPr>
                <w:noProof/>
                <w:webHidden/>
              </w:rPr>
              <w:fldChar w:fldCharType="begin"/>
            </w:r>
            <w:r>
              <w:rPr>
                <w:noProof/>
                <w:webHidden/>
              </w:rPr>
              <w:instrText xml:space="preserve"> PAGEREF _Toc186712901 \h </w:instrText>
            </w:r>
            <w:r>
              <w:rPr>
                <w:noProof/>
                <w:webHidden/>
              </w:rPr>
            </w:r>
            <w:r>
              <w:rPr>
                <w:noProof/>
                <w:webHidden/>
              </w:rPr>
              <w:fldChar w:fldCharType="separate"/>
            </w:r>
            <w:r w:rsidR="00B8716A">
              <w:rPr>
                <w:noProof/>
                <w:webHidden/>
              </w:rPr>
              <w:t>5</w:t>
            </w:r>
            <w:r>
              <w:rPr>
                <w:noProof/>
                <w:webHidden/>
              </w:rPr>
              <w:fldChar w:fldCharType="end"/>
            </w:r>
          </w:hyperlink>
        </w:p>
        <w:p w14:paraId="4EBA6FD4" w14:textId="248DE3AB" w:rsidR="00807890" w:rsidRDefault="00807890">
          <w:pPr>
            <w:pStyle w:val="TOC1"/>
            <w:tabs>
              <w:tab w:val="right" w:leader="dot" w:pos="9350"/>
            </w:tabs>
            <w:rPr>
              <w:rFonts w:eastAsiaTheme="minorEastAsia" w:cstheme="minorBidi"/>
              <w:noProof/>
              <w:kern w:val="2"/>
              <w14:ligatures w14:val="standardContextual"/>
            </w:rPr>
          </w:pPr>
          <w:hyperlink w:anchor="_Toc186712902" w:history="1">
            <w:r w:rsidRPr="0094666F">
              <w:rPr>
                <w:rStyle w:val="Hyperlink"/>
                <w:noProof/>
                <w:lang w:val="el-GR"/>
              </w:rPr>
              <w:t xml:space="preserve">ΚΕΦΑΛΑΙΟ 6 — </w:t>
            </w:r>
            <w:r w:rsidRPr="0094666F">
              <w:rPr>
                <w:rStyle w:val="Hyperlink"/>
                <w:b/>
                <w:bCs/>
                <w:noProof/>
                <w:lang w:val="el-GR"/>
              </w:rPr>
              <w:t>ΜΙΑ ΦΕΥΓΑΛΕΑ ΚΑΛΟΣΥΝΗ</w:t>
            </w:r>
            <w:r>
              <w:rPr>
                <w:noProof/>
                <w:webHidden/>
              </w:rPr>
              <w:tab/>
            </w:r>
            <w:r>
              <w:rPr>
                <w:noProof/>
                <w:webHidden/>
              </w:rPr>
              <w:fldChar w:fldCharType="begin"/>
            </w:r>
            <w:r>
              <w:rPr>
                <w:noProof/>
                <w:webHidden/>
              </w:rPr>
              <w:instrText xml:space="preserve"> PAGEREF _Toc186712902 \h </w:instrText>
            </w:r>
            <w:r>
              <w:rPr>
                <w:noProof/>
                <w:webHidden/>
              </w:rPr>
            </w:r>
            <w:r>
              <w:rPr>
                <w:noProof/>
                <w:webHidden/>
              </w:rPr>
              <w:fldChar w:fldCharType="separate"/>
            </w:r>
            <w:r w:rsidR="00B8716A">
              <w:rPr>
                <w:noProof/>
                <w:webHidden/>
              </w:rPr>
              <w:t>6</w:t>
            </w:r>
            <w:r>
              <w:rPr>
                <w:noProof/>
                <w:webHidden/>
              </w:rPr>
              <w:fldChar w:fldCharType="end"/>
            </w:r>
          </w:hyperlink>
        </w:p>
        <w:p w14:paraId="6160F693" w14:textId="7A40572A" w:rsidR="00807890" w:rsidRDefault="00807890">
          <w:pPr>
            <w:pStyle w:val="TOC1"/>
            <w:tabs>
              <w:tab w:val="right" w:leader="dot" w:pos="9350"/>
            </w:tabs>
            <w:rPr>
              <w:rFonts w:eastAsiaTheme="minorEastAsia" w:cstheme="minorBidi"/>
              <w:noProof/>
              <w:kern w:val="2"/>
              <w14:ligatures w14:val="standardContextual"/>
            </w:rPr>
          </w:pPr>
          <w:hyperlink w:anchor="_Toc186712903" w:history="1">
            <w:r w:rsidRPr="0094666F">
              <w:rPr>
                <w:rStyle w:val="Hyperlink"/>
                <w:noProof/>
                <w:lang w:val="el-GR"/>
              </w:rPr>
              <w:t xml:space="preserve">ΚΕΦΑΛΑΙΟ 7 — </w:t>
            </w:r>
            <w:r w:rsidRPr="0094666F">
              <w:rPr>
                <w:rStyle w:val="Hyperlink"/>
                <w:b/>
                <w:bCs/>
                <w:noProof/>
                <w:lang w:val="el-GR"/>
              </w:rPr>
              <w:t>ΤΟ ΑΝΟΙΧΤΟ ΠΕΛΑΓΟΣ</w:t>
            </w:r>
            <w:r>
              <w:rPr>
                <w:noProof/>
                <w:webHidden/>
              </w:rPr>
              <w:tab/>
            </w:r>
            <w:r>
              <w:rPr>
                <w:noProof/>
                <w:webHidden/>
              </w:rPr>
              <w:fldChar w:fldCharType="begin"/>
            </w:r>
            <w:r>
              <w:rPr>
                <w:noProof/>
                <w:webHidden/>
              </w:rPr>
              <w:instrText xml:space="preserve"> PAGEREF _Toc186712903 \h </w:instrText>
            </w:r>
            <w:r>
              <w:rPr>
                <w:noProof/>
                <w:webHidden/>
              </w:rPr>
            </w:r>
            <w:r>
              <w:rPr>
                <w:noProof/>
                <w:webHidden/>
              </w:rPr>
              <w:fldChar w:fldCharType="separate"/>
            </w:r>
            <w:r w:rsidR="00B8716A">
              <w:rPr>
                <w:noProof/>
                <w:webHidden/>
              </w:rPr>
              <w:t>7</w:t>
            </w:r>
            <w:r>
              <w:rPr>
                <w:noProof/>
                <w:webHidden/>
              </w:rPr>
              <w:fldChar w:fldCharType="end"/>
            </w:r>
          </w:hyperlink>
        </w:p>
        <w:p w14:paraId="5FE04815" w14:textId="31C3287B" w:rsidR="00807890" w:rsidRDefault="00807890">
          <w:pPr>
            <w:pStyle w:val="TOC1"/>
            <w:tabs>
              <w:tab w:val="right" w:leader="dot" w:pos="9350"/>
            </w:tabs>
            <w:rPr>
              <w:rFonts w:eastAsiaTheme="minorEastAsia" w:cstheme="minorBidi"/>
              <w:noProof/>
              <w:kern w:val="2"/>
              <w14:ligatures w14:val="standardContextual"/>
            </w:rPr>
          </w:pPr>
          <w:hyperlink w:anchor="_Toc186712904" w:history="1">
            <w:r w:rsidRPr="0094666F">
              <w:rPr>
                <w:rStyle w:val="Hyperlink"/>
                <w:noProof/>
                <w:lang w:val="el-GR"/>
              </w:rPr>
              <w:t xml:space="preserve">ΚΕΦΑΛΑΙΟ 8 — </w:t>
            </w:r>
            <w:r w:rsidRPr="0094666F">
              <w:rPr>
                <w:rStyle w:val="Hyperlink"/>
                <w:b/>
                <w:bCs/>
                <w:noProof/>
                <w:lang w:val="el-GR"/>
              </w:rPr>
              <w:t>Η ΜΟΝΑΞΙΑ ΤΟΥ ΙΧΘΥΟΤΡΟΦΕΙΟΥ</w:t>
            </w:r>
            <w:r>
              <w:rPr>
                <w:noProof/>
                <w:webHidden/>
              </w:rPr>
              <w:tab/>
            </w:r>
            <w:r>
              <w:rPr>
                <w:noProof/>
                <w:webHidden/>
              </w:rPr>
              <w:fldChar w:fldCharType="begin"/>
            </w:r>
            <w:r>
              <w:rPr>
                <w:noProof/>
                <w:webHidden/>
              </w:rPr>
              <w:instrText xml:space="preserve"> PAGEREF _Toc186712904 \h </w:instrText>
            </w:r>
            <w:r>
              <w:rPr>
                <w:noProof/>
                <w:webHidden/>
              </w:rPr>
            </w:r>
            <w:r>
              <w:rPr>
                <w:noProof/>
                <w:webHidden/>
              </w:rPr>
              <w:fldChar w:fldCharType="separate"/>
            </w:r>
            <w:r w:rsidR="00B8716A">
              <w:rPr>
                <w:noProof/>
                <w:webHidden/>
              </w:rPr>
              <w:t>8</w:t>
            </w:r>
            <w:r>
              <w:rPr>
                <w:noProof/>
                <w:webHidden/>
              </w:rPr>
              <w:fldChar w:fldCharType="end"/>
            </w:r>
          </w:hyperlink>
        </w:p>
        <w:p w14:paraId="3A3A2FEF" w14:textId="16F3AD3F" w:rsidR="00807890" w:rsidRDefault="00807890">
          <w:pPr>
            <w:pStyle w:val="TOC1"/>
            <w:tabs>
              <w:tab w:val="right" w:leader="dot" w:pos="9350"/>
            </w:tabs>
            <w:rPr>
              <w:rFonts w:eastAsiaTheme="minorEastAsia" w:cstheme="minorBidi"/>
              <w:noProof/>
              <w:kern w:val="2"/>
              <w14:ligatures w14:val="standardContextual"/>
            </w:rPr>
          </w:pPr>
          <w:hyperlink w:anchor="_Toc186712905" w:history="1">
            <w:r w:rsidRPr="0094666F">
              <w:rPr>
                <w:rStyle w:val="Hyperlink"/>
                <w:noProof/>
                <w:lang w:val="el-GR"/>
              </w:rPr>
              <w:t xml:space="preserve">ΚΕΦΑΛΑΙΟ 9 — </w:t>
            </w:r>
            <w:r w:rsidRPr="0094666F">
              <w:rPr>
                <w:rStyle w:val="Hyperlink"/>
                <w:b/>
                <w:bCs/>
                <w:noProof/>
                <w:lang w:val="el-GR"/>
              </w:rPr>
              <w:t>ΛΗΣΤΕΣ ΚΑΙ ΣΥΜΦΩΝΙΕΣ</w:t>
            </w:r>
            <w:r>
              <w:rPr>
                <w:noProof/>
                <w:webHidden/>
              </w:rPr>
              <w:tab/>
            </w:r>
            <w:r>
              <w:rPr>
                <w:noProof/>
                <w:webHidden/>
              </w:rPr>
              <w:fldChar w:fldCharType="begin"/>
            </w:r>
            <w:r>
              <w:rPr>
                <w:noProof/>
                <w:webHidden/>
              </w:rPr>
              <w:instrText xml:space="preserve"> PAGEREF _Toc186712905 \h </w:instrText>
            </w:r>
            <w:r>
              <w:rPr>
                <w:noProof/>
                <w:webHidden/>
              </w:rPr>
            </w:r>
            <w:r>
              <w:rPr>
                <w:noProof/>
                <w:webHidden/>
              </w:rPr>
              <w:fldChar w:fldCharType="separate"/>
            </w:r>
            <w:r w:rsidR="00B8716A">
              <w:rPr>
                <w:noProof/>
                <w:webHidden/>
              </w:rPr>
              <w:t>9</w:t>
            </w:r>
            <w:r>
              <w:rPr>
                <w:noProof/>
                <w:webHidden/>
              </w:rPr>
              <w:fldChar w:fldCharType="end"/>
            </w:r>
          </w:hyperlink>
        </w:p>
        <w:p w14:paraId="654DC9A6" w14:textId="3A8C8A54" w:rsidR="00807890" w:rsidRDefault="00807890">
          <w:pPr>
            <w:pStyle w:val="TOC1"/>
            <w:tabs>
              <w:tab w:val="right" w:leader="dot" w:pos="9350"/>
            </w:tabs>
            <w:rPr>
              <w:rFonts w:eastAsiaTheme="minorEastAsia" w:cstheme="minorBidi"/>
              <w:noProof/>
              <w:kern w:val="2"/>
              <w14:ligatures w14:val="standardContextual"/>
            </w:rPr>
          </w:pPr>
          <w:hyperlink w:anchor="_Toc186712906" w:history="1">
            <w:r w:rsidRPr="0094666F">
              <w:rPr>
                <w:rStyle w:val="Hyperlink"/>
                <w:noProof/>
                <w:lang w:val="el-GR"/>
              </w:rPr>
              <w:t xml:space="preserve">ΚΕΦΑΛΑΙΟ 10 — </w:t>
            </w:r>
            <w:r w:rsidRPr="0094666F">
              <w:rPr>
                <w:rStyle w:val="Hyperlink"/>
                <w:b/>
                <w:bCs/>
                <w:noProof/>
                <w:lang w:val="el-GR"/>
              </w:rPr>
              <w:t>ΕΝΑ ΑΔΕΙΟ ΓΛΕΝΤΙ</w:t>
            </w:r>
            <w:r>
              <w:rPr>
                <w:noProof/>
                <w:webHidden/>
              </w:rPr>
              <w:tab/>
            </w:r>
            <w:r>
              <w:rPr>
                <w:noProof/>
                <w:webHidden/>
              </w:rPr>
              <w:fldChar w:fldCharType="begin"/>
            </w:r>
            <w:r>
              <w:rPr>
                <w:noProof/>
                <w:webHidden/>
              </w:rPr>
              <w:instrText xml:space="preserve"> PAGEREF _Toc186712906 \h </w:instrText>
            </w:r>
            <w:r>
              <w:rPr>
                <w:noProof/>
                <w:webHidden/>
              </w:rPr>
            </w:r>
            <w:r>
              <w:rPr>
                <w:noProof/>
                <w:webHidden/>
              </w:rPr>
              <w:fldChar w:fldCharType="separate"/>
            </w:r>
            <w:r w:rsidR="00B8716A">
              <w:rPr>
                <w:noProof/>
                <w:webHidden/>
              </w:rPr>
              <w:t>10</w:t>
            </w:r>
            <w:r>
              <w:rPr>
                <w:noProof/>
                <w:webHidden/>
              </w:rPr>
              <w:fldChar w:fldCharType="end"/>
            </w:r>
          </w:hyperlink>
        </w:p>
        <w:p w14:paraId="743DDFBC" w14:textId="6983269E" w:rsidR="00807890" w:rsidRDefault="00807890">
          <w:pPr>
            <w:pStyle w:val="TOC1"/>
            <w:tabs>
              <w:tab w:val="right" w:leader="dot" w:pos="9350"/>
            </w:tabs>
            <w:rPr>
              <w:rFonts w:eastAsiaTheme="minorEastAsia" w:cstheme="minorBidi"/>
              <w:noProof/>
              <w:kern w:val="2"/>
              <w14:ligatures w14:val="standardContextual"/>
            </w:rPr>
          </w:pPr>
          <w:hyperlink w:anchor="_Toc186712907" w:history="1">
            <w:r w:rsidRPr="0094666F">
              <w:rPr>
                <w:rStyle w:val="Hyperlink"/>
                <w:noProof/>
                <w:lang w:val="el-GR"/>
              </w:rPr>
              <w:t xml:space="preserve">ΚΕΦΑΛΑΙΟ 11 — </w:t>
            </w:r>
            <w:r w:rsidRPr="0094666F">
              <w:rPr>
                <w:rStyle w:val="Hyperlink"/>
                <w:b/>
                <w:bCs/>
                <w:noProof/>
                <w:lang w:val="el-GR"/>
              </w:rPr>
              <w:t>ΜΙΑ ΙΣΤΟΡΙΑ ΜΕ ΨΑΡΙΑ</w:t>
            </w:r>
            <w:r>
              <w:rPr>
                <w:noProof/>
                <w:webHidden/>
              </w:rPr>
              <w:tab/>
            </w:r>
            <w:r>
              <w:rPr>
                <w:noProof/>
                <w:webHidden/>
              </w:rPr>
              <w:fldChar w:fldCharType="begin"/>
            </w:r>
            <w:r>
              <w:rPr>
                <w:noProof/>
                <w:webHidden/>
              </w:rPr>
              <w:instrText xml:space="preserve"> PAGEREF _Toc186712907 \h </w:instrText>
            </w:r>
            <w:r>
              <w:rPr>
                <w:noProof/>
                <w:webHidden/>
              </w:rPr>
            </w:r>
            <w:r>
              <w:rPr>
                <w:noProof/>
                <w:webHidden/>
              </w:rPr>
              <w:fldChar w:fldCharType="separate"/>
            </w:r>
            <w:r w:rsidR="00B8716A">
              <w:rPr>
                <w:noProof/>
                <w:webHidden/>
              </w:rPr>
              <w:t>11</w:t>
            </w:r>
            <w:r>
              <w:rPr>
                <w:noProof/>
                <w:webHidden/>
              </w:rPr>
              <w:fldChar w:fldCharType="end"/>
            </w:r>
          </w:hyperlink>
        </w:p>
        <w:p w14:paraId="04BD27DC" w14:textId="6B881302" w:rsidR="00807890" w:rsidRDefault="00807890">
          <w:pPr>
            <w:pStyle w:val="TOC1"/>
            <w:tabs>
              <w:tab w:val="right" w:leader="dot" w:pos="9350"/>
            </w:tabs>
            <w:rPr>
              <w:rFonts w:eastAsiaTheme="minorEastAsia" w:cstheme="minorBidi"/>
              <w:noProof/>
              <w:kern w:val="2"/>
              <w14:ligatures w14:val="standardContextual"/>
            </w:rPr>
          </w:pPr>
          <w:hyperlink w:anchor="_Toc186712908" w:history="1">
            <w:r w:rsidRPr="0094666F">
              <w:rPr>
                <w:rStyle w:val="Hyperlink"/>
                <w:noProof/>
                <w:lang w:val="el-GR"/>
              </w:rPr>
              <w:t xml:space="preserve">ΚΕΦΑΛΑΙΟ 12 — </w:t>
            </w:r>
            <w:r w:rsidRPr="0094666F">
              <w:rPr>
                <w:rStyle w:val="Hyperlink"/>
                <w:b/>
                <w:bCs/>
                <w:noProof/>
                <w:lang w:val="el-GR"/>
              </w:rPr>
              <w:t>ΜΙΑ ΝΕΑ ΟΙΚΟΓΕΝΕΙΑ</w:t>
            </w:r>
            <w:r>
              <w:rPr>
                <w:noProof/>
                <w:webHidden/>
              </w:rPr>
              <w:tab/>
            </w:r>
            <w:r>
              <w:rPr>
                <w:noProof/>
                <w:webHidden/>
              </w:rPr>
              <w:fldChar w:fldCharType="begin"/>
            </w:r>
            <w:r>
              <w:rPr>
                <w:noProof/>
                <w:webHidden/>
              </w:rPr>
              <w:instrText xml:space="preserve"> PAGEREF _Toc186712908 \h </w:instrText>
            </w:r>
            <w:r>
              <w:rPr>
                <w:noProof/>
                <w:webHidden/>
              </w:rPr>
            </w:r>
            <w:r>
              <w:rPr>
                <w:noProof/>
                <w:webHidden/>
              </w:rPr>
              <w:fldChar w:fldCharType="separate"/>
            </w:r>
            <w:r w:rsidR="00B8716A">
              <w:rPr>
                <w:noProof/>
                <w:webHidden/>
              </w:rPr>
              <w:t>12</w:t>
            </w:r>
            <w:r>
              <w:rPr>
                <w:noProof/>
                <w:webHidden/>
              </w:rPr>
              <w:fldChar w:fldCharType="end"/>
            </w:r>
          </w:hyperlink>
        </w:p>
        <w:p w14:paraId="67AEE070" w14:textId="74C1561B" w:rsidR="00807890" w:rsidRDefault="00807890">
          <w:pPr>
            <w:pStyle w:val="TOC1"/>
            <w:tabs>
              <w:tab w:val="right" w:leader="dot" w:pos="9350"/>
            </w:tabs>
            <w:rPr>
              <w:rFonts w:eastAsiaTheme="minorEastAsia" w:cstheme="minorBidi"/>
              <w:noProof/>
              <w:kern w:val="2"/>
              <w14:ligatures w14:val="standardContextual"/>
            </w:rPr>
          </w:pPr>
          <w:hyperlink w:anchor="_Toc186712909" w:history="1">
            <w:r w:rsidRPr="0094666F">
              <w:rPr>
                <w:rStyle w:val="Hyperlink"/>
                <w:noProof/>
                <w:lang w:val="el-GR"/>
              </w:rPr>
              <w:t xml:space="preserve">ΚΕΦΑΛΑΙΟ 13 — </w:t>
            </w:r>
            <w:r w:rsidRPr="0094666F">
              <w:rPr>
                <w:rStyle w:val="Hyperlink"/>
                <w:b/>
                <w:bCs/>
                <w:noProof/>
                <w:lang w:val="el-GR"/>
              </w:rPr>
              <w:t>ΒΡΙΣΚΟΝΤΑΣ ΣΚΟΠΟ ΣΤΗ ΔΟΥΛΕΙΑ</w:t>
            </w:r>
            <w:r>
              <w:rPr>
                <w:noProof/>
                <w:webHidden/>
              </w:rPr>
              <w:tab/>
            </w:r>
            <w:r>
              <w:rPr>
                <w:noProof/>
                <w:webHidden/>
              </w:rPr>
              <w:fldChar w:fldCharType="begin"/>
            </w:r>
            <w:r>
              <w:rPr>
                <w:noProof/>
                <w:webHidden/>
              </w:rPr>
              <w:instrText xml:space="preserve"> PAGEREF _Toc186712909 \h </w:instrText>
            </w:r>
            <w:r>
              <w:rPr>
                <w:noProof/>
                <w:webHidden/>
              </w:rPr>
            </w:r>
            <w:r>
              <w:rPr>
                <w:noProof/>
                <w:webHidden/>
              </w:rPr>
              <w:fldChar w:fldCharType="separate"/>
            </w:r>
            <w:r w:rsidR="00B8716A">
              <w:rPr>
                <w:noProof/>
                <w:webHidden/>
              </w:rPr>
              <w:t>13</w:t>
            </w:r>
            <w:r>
              <w:rPr>
                <w:noProof/>
                <w:webHidden/>
              </w:rPr>
              <w:fldChar w:fldCharType="end"/>
            </w:r>
          </w:hyperlink>
        </w:p>
        <w:p w14:paraId="3AE50766" w14:textId="07D5E37F" w:rsidR="00807890" w:rsidRDefault="00807890">
          <w:pPr>
            <w:pStyle w:val="TOC1"/>
            <w:tabs>
              <w:tab w:val="right" w:leader="dot" w:pos="9350"/>
            </w:tabs>
            <w:rPr>
              <w:rFonts w:eastAsiaTheme="minorEastAsia" w:cstheme="minorBidi"/>
              <w:noProof/>
              <w:kern w:val="2"/>
              <w14:ligatures w14:val="standardContextual"/>
            </w:rPr>
          </w:pPr>
          <w:hyperlink w:anchor="_Toc186712910" w:history="1">
            <w:r w:rsidRPr="0094666F">
              <w:rPr>
                <w:rStyle w:val="Hyperlink"/>
                <w:noProof/>
                <w:lang w:val="el-GR"/>
              </w:rPr>
              <w:t xml:space="preserve">ΚΕΦΑΛΑΙΟ 14 — </w:t>
            </w:r>
            <w:r w:rsidRPr="0094666F">
              <w:rPr>
                <w:rStyle w:val="Hyperlink"/>
                <w:b/>
                <w:bCs/>
                <w:noProof/>
                <w:lang w:val="el-GR"/>
              </w:rPr>
              <w:t>ΜΙΑ ΒΑΡΚΑ ΚΑΙ ΜΙΑ ΠΡΟΔΟΣΙΑ</w:t>
            </w:r>
            <w:r>
              <w:rPr>
                <w:noProof/>
                <w:webHidden/>
              </w:rPr>
              <w:tab/>
            </w:r>
            <w:r>
              <w:rPr>
                <w:noProof/>
                <w:webHidden/>
              </w:rPr>
              <w:fldChar w:fldCharType="begin"/>
            </w:r>
            <w:r>
              <w:rPr>
                <w:noProof/>
                <w:webHidden/>
              </w:rPr>
              <w:instrText xml:space="preserve"> PAGEREF _Toc186712910 \h </w:instrText>
            </w:r>
            <w:r>
              <w:rPr>
                <w:noProof/>
                <w:webHidden/>
              </w:rPr>
            </w:r>
            <w:r>
              <w:rPr>
                <w:noProof/>
                <w:webHidden/>
              </w:rPr>
              <w:fldChar w:fldCharType="separate"/>
            </w:r>
            <w:r w:rsidR="00B8716A">
              <w:rPr>
                <w:noProof/>
                <w:webHidden/>
              </w:rPr>
              <w:t>14</w:t>
            </w:r>
            <w:r>
              <w:rPr>
                <w:noProof/>
                <w:webHidden/>
              </w:rPr>
              <w:fldChar w:fldCharType="end"/>
            </w:r>
          </w:hyperlink>
        </w:p>
        <w:p w14:paraId="7F599E4E" w14:textId="187A9CA2" w:rsidR="00807890" w:rsidRDefault="00807890">
          <w:pPr>
            <w:pStyle w:val="TOC1"/>
            <w:tabs>
              <w:tab w:val="right" w:leader="dot" w:pos="9350"/>
            </w:tabs>
            <w:rPr>
              <w:rFonts w:eastAsiaTheme="minorEastAsia" w:cstheme="minorBidi"/>
              <w:noProof/>
              <w:kern w:val="2"/>
              <w14:ligatures w14:val="standardContextual"/>
            </w:rPr>
          </w:pPr>
          <w:hyperlink w:anchor="_Toc186712911" w:history="1">
            <w:r w:rsidRPr="0094666F">
              <w:rPr>
                <w:rStyle w:val="Hyperlink"/>
                <w:noProof/>
                <w:lang w:val="el-GR"/>
              </w:rPr>
              <w:t xml:space="preserve">ΚΕΦΑΛΑΙΟ 15 — </w:t>
            </w:r>
            <w:r w:rsidRPr="0094666F">
              <w:rPr>
                <w:rStyle w:val="Hyperlink"/>
                <w:b/>
                <w:bCs/>
                <w:noProof/>
                <w:lang w:val="el-GR"/>
              </w:rPr>
              <w:t>ΤΟ ΤΑΞΙΔΙ ΤΟΥ ΛΑΘΡΕΜΠΟΡΟΥ</w:t>
            </w:r>
            <w:r>
              <w:rPr>
                <w:noProof/>
                <w:webHidden/>
              </w:rPr>
              <w:tab/>
            </w:r>
            <w:r>
              <w:rPr>
                <w:noProof/>
                <w:webHidden/>
              </w:rPr>
              <w:fldChar w:fldCharType="begin"/>
            </w:r>
            <w:r>
              <w:rPr>
                <w:noProof/>
                <w:webHidden/>
              </w:rPr>
              <w:instrText xml:space="preserve"> PAGEREF _Toc186712911 \h </w:instrText>
            </w:r>
            <w:r>
              <w:rPr>
                <w:noProof/>
                <w:webHidden/>
              </w:rPr>
            </w:r>
            <w:r>
              <w:rPr>
                <w:noProof/>
                <w:webHidden/>
              </w:rPr>
              <w:fldChar w:fldCharType="separate"/>
            </w:r>
            <w:r w:rsidR="00B8716A">
              <w:rPr>
                <w:noProof/>
                <w:webHidden/>
              </w:rPr>
              <w:t>15</w:t>
            </w:r>
            <w:r>
              <w:rPr>
                <w:noProof/>
                <w:webHidden/>
              </w:rPr>
              <w:fldChar w:fldCharType="end"/>
            </w:r>
          </w:hyperlink>
        </w:p>
        <w:p w14:paraId="2C1B16C4" w14:textId="15BB9A33" w:rsidR="00807890" w:rsidRDefault="00807890">
          <w:pPr>
            <w:pStyle w:val="TOC1"/>
            <w:tabs>
              <w:tab w:val="right" w:leader="dot" w:pos="9350"/>
            </w:tabs>
            <w:rPr>
              <w:rFonts w:eastAsiaTheme="minorEastAsia" w:cstheme="minorBidi"/>
              <w:noProof/>
              <w:kern w:val="2"/>
              <w14:ligatures w14:val="standardContextual"/>
            </w:rPr>
          </w:pPr>
          <w:hyperlink w:anchor="_Toc186712912" w:history="1">
            <w:r w:rsidRPr="0094666F">
              <w:rPr>
                <w:rStyle w:val="Hyperlink"/>
                <w:noProof/>
                <w:lang w:val="el-GR"/>
              </w:rPr>
              <w:t xml:space="preserve">ΚΕΦΑΛΑΙΟ 16 — </w:t>
            </w:r>
            <w:r w:rsidRPr="0094666F">
              <w:rPr>
                <w:rStyle w:val="Hyperlink"/>
                <w:b/>
                <w:bCs/>
                <w:noProof/>
                <w:lang w:val="el-GR"/>
              </w:rPr>
              <w:t>ΜΙΑ ΣΙΩΠΗΛΗ ΠΡΑΞΗ ΘΑΡΡΟΥΣ</w:t>
            </w:r>
            <w:r>
              <w:rPr>
                <w:noProof/>
                <w:webHidden/>
              </w:rPr>
              <w:tab/>
            </w:r>
            <w:r>
              <w:rPr>
                <w:noProof/>
                <w:webHidden/>
              </w:rPr>
              <w:fldChar w:fldCharType="begin"/>
            </w:r>
            <w:r>
              <w:rPr>
                <w:noProof/>
                <w:webHidden/>
              </w:rPr>
              <w:instrText xml:space="preserve"> PAGEREF _Toc186712912 \h </w:instrText>
            </w:r>
            <w:r>
              <w:rPr>
                <w:noProof/>
                <w:webHidden/>
              </w:rPr>
            </w:r>
            <w:r>
              <w:rPr>
                <w:noProof/>
                <w:webHidden/>
              </w:rPr>
              <w:fldChar w:fldCharType="separate"/>
            </w:r>
            <w:r w:rsidR="00B8716A">
              <w:rPr>
                <w:noProof/>
                <w:webHidden/>
              </w:rPr>
              <w:t>16</w:t>
            </w:r>
            <w:r>
              <w:rPr>
                <w:noProof/>
                <w:webHidden/>
              </w:rPr>
              <w:fldChar w:fldCharType="end"/>
            </w:r>
          </w:hyperlink>
        </w:p>
        <w:p w14:paraId="26451D92" w14:textId="6F5364F4" w:rsidR="00807890" w:rsidRDefault="00807890">
          <w:pPr>
            <w:pStyle w:val="TOC1"/>
            <w:tabs>
              <w:tab w:val="right" w:leader="dot" w:pos="9350"/>
            </w:tabs>
            <w:rPr>
              <w:rFonts w:eastAsiaTheme="minorEastAsia" w:cstheme="minorBidi"/>
              <w:noProof/>
              <w:kern w:val="2"/>
              <w14:ligatures w14:val="standardContextual"/>
            </w:rPr>
          </w:pPr>
          <w:hyperlink w:anchor="_Toc186712913" w:history="1">
            <w:r w:rsidRPr="0094666F">
              <w:rPr>
                <w:rStyle w:val="Hyperlink"/>
                <w:noProof/>
                <w:lang w:val="el-GR"/>
              </w:rPr>
              <w:t xml:space="preserve">ΚΕΦΑΛΑΙΟ 17 — </w:t>
            </w:r>
            <w:r w:rsidRPr="0094666F">
              <w:rPr>
                <w:rStyle w:val="Hyperlink"/>
                <w:b/>
                <w:bCs/>
                <w:noProof/>
                <w:lang w:val="el-GR"/>
              </w:rPr>
              <w:t>ΠΟΛΕΜΟΣ ΚΑΙ ΑΝΗΣΥΧΙΑ</w:t>
            </w:r>
            <w:r>
              <w:rPr>
                <w:noProof/>
                <w:webHidden/>
              </w:rPr>
              <w:tab/>
            </w:r>
            <w:r>
              <w:rPr>
                <w:noProof/>
                <w:webHidden/>
              </w:rPr>
              <w:fldChar w:fldCharType="begin"/>
            </w:r>
            <w:r>
              <w:rPr>
                <w:noProof/>
                <w:webHidden/>
              </w:rPr>
              <w:instrText xml:space="preserve"> PAGEREF _Toc186712913 \h </w:instrText>
            </w:r>
            <w:r>
              <w:rPr>
                <w:noProof/>
                <w:webHidden/>
              </w:rPr>
            </w:r>
            <w:r>
              <w:rPr>
                <w:noProof/>
                <w:webHidden/>
              </w:rPr>
              <w:fldChar w:fldCharType="separate"/>
            </w:r>
            <w:r w:rsidR="00B8716A">
              <w:rPr>
                <w:noProof/>
                <w:webHidden/>
              </w:rPr>
              <w:t>17</w:t>
            </w:r>
            <w:r>
              <w:rPr>
                <w:noProof/>
                <w:webHidden/>
              </w:rPr>
              <w:fldChar w:fldCharType="end"/>
            </w:r>
          </w:hyperlink>
        </w:p>
        <w:p w14:paraId="448C1EA4" w14:textId="69DC86AB" w:rsidR="00807890" w:rsidRDefault="00807890">
          <w:pPr>
            <w:pStyle w:val="TOC1"/>
            <w:tabs>
              <w:tab w:val="right" w:leader="dot" w:pos="9350"/>
            </w:tabs>
            <w:rPr>
              <w:rFonts w:eastAsiaTheme="minorEastAsia" w:cstheme="minorBidi"/>
              <w:noProof/>
              <w:kern w:val="2"/>
              <w14:ligatures w14:val="standardContextual"/>
            </w:rPr>
          </w:pPr>
          <w:hyperlink w:anchor="_Toc186712914" w:history="1">
            <w:r w:rsidRPr="0094666F">
              <w:rPr>
                <w:rStyle w:val="Hyperlink"/>
                <w:noProof/>
                <w:lang w:val="el-GR"/>
              </w:rPr>
              <w:t xml:space="preserve">ΚΕΦΑΛΑΙΟ 18 — </w:t>
            </w:r>
            <w:r w:rsidRPr="0094666F">
              <w:rPr>
                <w:rStyle w:val="Hyperlink"/>
                <w:b/>
                <w:bCs/>
                <w:noProof/>
                <w:lang w:val="el-GR"/>
              </w:rPr>
              <w:t>ΔΙΠΛΟ ΧΤΥΠΗΜΑ</w:t>
            </w:r>
            <w:r>
              <w:rPr>
                <w:noProof/>
                <w:webHidden/>
              </w:rPr>
              <w:tab/>
            </w:r>
            <w:r>
              <w:rPr>
                <w:noProof/>
                <w:webHidden/>
              </w:rPr>
              <w:fldChar w:fldCharType="begin"/>
            </w:r>
            <w:r>
              <w:rPr>
                <w:noProof/>
                <w:webHidden/>
              </w:rPr>
              <w:instrText xml:space="preserve"> PAGEREF _Toc186712914 \h </w:instrText>
            </w:r>
            <w:r>
              <w:rPr>
                <w:noProof/>
                <w:webHidden/>
              </w:rPr>
            </w:r>
            <w:r>
              <w:rPr>
                <w:noProof/>
                <w:webHidden/>
              </w:rPr>
              <w:fldChar w:fldCharType="separate"/>
            </w:r>
            <w:r w:rsidR="00B8716A">
              <w:rPr>
                <w:noProof/>
                <w:webHidden/>
              </w:rPr>
              <w:t>18</w:t>
            </w:r>
            <w:r>
              <w:rPr>
                <w:noProof/>
                <w:webHidden/>
              </w:rPr>
              <w:fldChar w:fldCharType="end"/>
            </w:r>
          </w:hyperlink>
        </w:p>
        <w:p w14:paraId="4E8040AF" w14:textId="1911AD8E" w:rsidR="00807890" w:rsidRDefault="00807890">
          <w:pPr>
            <w:pStyle w:val="TOC1"/>
            <w:tabs>
              <w:tab w:val="right" w:leader="dot" w:pos="9350"/>
            </w:tabs>
            <w:rPr>
              <w:rFonts w:eastAsiaTheme="minorEastAsia" w:cstheme="minorBidi"/>
              <w:noProof/>
              <w:kern w:val="2"/>
              <w14:ligatures w14:val="standardContextual"/>
            </w:rPr>
          </w:pPr>
          <w:hyperlink w:anchor="_Toc186712915" w:history="1">
            <w:r w:rsidRPr="0094666F">
              <w:rPr>
                <w:rStyle w:val="Hyperlink"/>
                <w:noProof/>
                <w:lang w:val="el-GR"/>
              </w:rPr>
              <w:t xml:space="preserve">ΚΕΦΑΛΑΙΟ 19 — </w:t>
            </w:r>
            <w:r w:rsidRPr="0094666F">
              <w:rPr>
                <w:rStyle w:val="Hyperlink"/>
                <w:b/>
                <w:bCs/>
                <w:noProof/>
                <w:lang w:val="el-GR"/>
              </w:rPr>
              <w:t>ΕΝΑ ΝΕΟ ΞΕΚΙΝΗΜΑ</w:t>
            </w:r>
            <w:r>
              <w:rPr>
                <w:noProof/>
                <w:webHidden/>
              </w:rPr>
              <w:tab/>
            </w:r>
            <w:r>
              <w:rPr>
                <w:noProof/>
                <w:webHidden/>
              </w:rPr>
              <w:fldChar w:fldCharType="begin"/>
            </w:r>
            <w:r>
              <w:rPr>
                <w:noProof/>
                <w:webHidden/>
              </w:rPr>
              <w:instrText xml:space="preserve"> PAGEREF _Toc186712915 \h </w:instrText>
            </w:r>
            <w:r>
              <w:rPr>
                <w:noProof/>
                <w:webHidden/>
              </w:rPr>
            </w:r>
            <w:r>
              <w:rPr>
                <w:noProof/>
                <w:webHidden/>
              </w:rPr>
              <w:fldChar w:fldCharType="separate"/>
            </w:r>
            <w:r w:rsidR="00B8716A">
              <w:rPr>
                <w:noProof/>
                <w:webHidden/>
              </w:rPr>
              <w:t>19</w:t>
            </w:r>
            <w:r>
              <w:rPr>
                <w:noProof/>
                <w:webHidden/>
              </w:rPr>
              <w:fldChar w:fldCharType="end"/>
            </w:r>
          </w:hyperlink>
        </w:p>
        <w:p w14:paraId="293E61E0" w14:textId="5076F928" w:rsidR="00807890" w:rsidRDefault="00807890">
          <w:pPr>
            <w:pStyle w:val="TOC1"/>
            <w:tabs>
              <w:tab w:val="right" w:leader="dot" w:pos="9350"/>
            </w:tabs>
            <w:rPr>
              <w:rFonts w:eastAsiaTheme="minorEastAsia" w:cstheme="minorBidi"/>
              <w:noProof/>
              <w:kern w:val="2"/>
              <w14:ligatures w14:val="standardContextual"/>
            </w:rPr>
          </w:pPr>
          <w:hyperlink w:anchor="_Toc186712916" w:history="1">
            <w:r w:rsidRPr="0094666F">
              <w:rPr>
                <w:rStyle w:val="Hyperlink"/>
                <w:noProof/>
                <w:lang w:val="el-GR"/>
              </w:rPr>
              <w:t xml:space="preserve">ΚΕΦΑΛΑΙΟ 20 — </w:t>
            </w:r>
            <w:r w:rsidRPr="0094666F">
              <w:rPr>
                <w:rStyle w:val="Hyperlink"/>
                <w:b/>
                <w:bCs/>
                <w:noProof/>
                <w:lang w:val="el-GR"/>
              </w:rPr>
              <w:t>ΟΙΚΟΓΕΝΕΙΑ ΚΑΙ ΜΕΛΛΟΝ</w:t>
            </w:r>
            <w:r>
              <w:rPr>
                <w:noProof/>
                <w:webHidden/>
              </w:rPr>
              <w:tab/>
            </w:r>
            <w:r>
              <w:rPr>
                <w:noProof/>
                <w:webHidden/>
              </w:rPr>
              <w:fldChar w:fldCharType="begin"/>
            </w:r>
            <w:r>
              <w:rPr>
                <w:noProof/>
                <w:webHidden/>
              </w:rPr>
              <w:instrText xml:space="preserve"> PAGEREF _Toc186712916 \h </w:instrText>
            </w:r>
            <w:r>
              <w:rPr>
                <w:noProof/>
                <w:webHidden/>
              </w:rPr>
            </w:r>
            <w:r>
              <w:rPr>
                <w:noProof/>
                <w:webHidden/>
              </w:rPr>
              <w:fldChar w:fldCharType="separate"/>
            </w:r>
            <w:r w:rsidR="00B8716A">
              <w:rPr>
                <w:noProof/>
                <w:webHidden/>
              </w:rPr>
              <w:t>20</w:t>
            </w:r>
            <w:r>
              <w:rPr>
                <w:noProof/>
                <w:webHidden/>
              </w:rPr>
              <w:fldChar w:fldCharType="end"/>
            </w:r>
          </w:hyperlink>
        </w:p>
        <w:p w14:paraId="593DA238" w14:textId="07928391" w:rsidR="00807890" w:rsidRDefault="00807890">
          <w:pPr>
            <w:pStyle w:val="TOC1"/>
            <w:tabs>
              <w:tab w:val="right" w:leader="dot" w:pos="9350"/>
            </w:tabs>
            <w:rPr>
              <w:rFonts w:eastAsiaTheme="minorEastAsia" w:cstheme="minorBidi"/>
              <w:noProof/>
              <w:kern w:val="2"/>
              <w14:ligatures w14:val="standardContextual"/>
            </w:rPr>
          </w:pPr>
          <w:hyperlink w:anchor="_Toc186712917" w:history="1">
            <w:r w:rsidRPr="0094666F">
              <w:rPr>
                <w:rStyle w:val="Hyperlink"/>
                <w:noProof/>
                <w:lang w:val="el-GR"/>
              </w:rPr>
              <w:t xml:space="preserve">ΚΕΦΑΛΑΙΟ 21 — </w:t>
            </w:r>
            <w:r w:rsidRPr="0094666F">
              <w:rPr>
                <w:rStyle w:val="Hyperlink"/>
                <w:b/>
                <w:bCs/>
                <w:noProof/>
                <w:lang w:val="el-GR"/>
              </w:rPr>
              <w:t>ΜΙΑ ΚΛΗΡΟΝΟΜΙΑ ΔΥΝΑΜΗΣ</w:t>
            </w:r>
            <w:r>
              <w:rPr>
                <w:noProof/>
                <w:webHidden/>
              </w:rPr>
              <w:tab/>
            </w:r>
            <w:r>
              <w:rPr>
                <w:noProof/>
                <w:webHidden/>
              </w:rPr>
              <w:fldChar w:fldCharType="begin"/>
            </w:r>
            <w:r>
              <w:rPr>
                <w:noProof/>
                <w:webHidden/>
              </w:rPr>
              <w:instrText xml:space="preserve"> PAGEREF _Toc186712917 \h </w:instrText>
            </w:r>
            <w:r>
              <w:rPr>
                <w:noProof/>
                <w:webHidden/>
              </w:rPr>
            </w:r>
            <w:r>
              <w:rPr>
                <w:noProof/>
                <w:webHidden/>
              </w:rPr>
              <w:fldChar w:fldCharType="separate"/>
            </w:r>
            <w:r w:rsidR="00B8716A">
              <w:rPr>
                <w:noProof/>
                <w:webHidden/>
              </w:rPr>
              <w:t>21</w:t>
            </w:r>
            <w:r>
              <w:rPr>
                <w:noProof/>
                <w:webHidden/>
              </w:rPr>
              <w:fldChar w:fldCharType="end"/>
            </w:r>
          </w:hyperlink>
        </w:p>
        <w:p w14:paraId="1FA54186" w14:textId="2C852200" w:rsidR="00DA2E5D" w:rsidRPr="006923D4" w:rsidRDefault="00DA2E5D">
          <w:r w:rsidRPr="006923D4">
            <w:rPr>
              <w:b/>
              <w:bCs/>
              <w:noProof/>
            </w:rPr>
            <w:fldChar w:fldCharType="end"/>
          </w:r>
        </w:p>
      </w:sdtContent>
    </w:sdt>
    <w:p w14:paraId="21CF6DC6" w14:textId="17D85DC1" w:rsidR="002560AC" w:rsidRPr="006923D4" w:rsidRDefault="002B63CC">
      <w:pPr>
        <w:jc w:val="center"/>
        <w:rPr>
          <w:rFonts w:ascii="Times New Roman" w:hAnsi="Times New Roman"/>
        </w:rPr>
      </w:pPr>
      <w:r>
        <w:rPr>
          <w:rFonts w:ascii="Times New Roman" w:hAnsi="Times New Roman"/>
          <w:noProof/>
        </w:rPr>
        <w:drawing>
          <wp:anchor distT="0" distB="0" distL="114300" distR="114300" simplePos="0" relativeHeight="251680768" behindDoc="0" locked="0" layoutInCell="1" allowOverlap="1" wp14:anchorId="62917C85" wp14:editId="40716D3F">
            <wp:simplePos x="0" y="0"/>
            <wp:positionH relativeFrom="column">
              <wp:posOffset>28575</wp:posOffset>
            </wp:positionH>
            <wp:positionV relativeFrom="paragraph">
              <wp:posOffset>1055052</wp:posOffset>
            </wp:positionV>
            <wp:extent cx="5943600" cy="3359150"/>
            <wp:effectExtent l="76200" t="76200" r="133350" b="127000"/>
            <wp:wrapNone/>
            <wp:docPr id="2074237590" name="Picture 3" descr="A person walking in front of a burning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37590" name="Picture 3" descr="A person walking in front of a burning town"/>
                    <pic:cNvPicPr/>
                  </pic:nvPicPr>
                  <pic:blipFill>
                    <a:blip r:embed="rId16" cstate="print">
                      <a:extLst>
                        <a:ext uri="{BEBA8EAE-BF5A-486C-A8C5-ECC9F3942E4B}">
                          <a14:imgProps xmlns:a14="http://schemas.microsoft.com/office/drawing/2010/main">
                            <a14:imgLayer r:embed="rId1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2DB31255" w14:textId="77777777" w:rsidR="00B76BB3" w:rsidRPr="006923D4" w:rsidRDefault="00B76BB3">
      <w:pPr>
        <w:jc w:val="right"/>
        <w:rPr>
          <w:rFonts w:ascii="Times New Roman" w:hAnsi="Times New Roman"/>
        </w:rPr>
        <w:sectPr w:rsidR="00B76BB3" w:rsidRPr="006923D4" w:rsidSect="00FF3B53">
          <w:headerReference w:type="default" r:id="rId18"/>
          <w:pgSz w:w="12240" w:h="15840" w:code="1"/>
          <w:pgMar w:top="1440" w:right="1440" w:bottom="1440" w:left="1440" w:header="720" w:footer="720" w:gutter="0"/>
          <w:pgNumType w:fmt="lowerRoman"/>
          <w:cols w:space="720"/>
          <w:docGrid w:linePitch="326" w:charSpace="-6350"/>
        </w:sectPr>
      </w:pPr>
    </w:p>
    <w:p w14:paraId="49D312B5" w14:textId="5BBCEA79" w:rsidR="002560AC" w:rsidRPr="00E27FF0" w:rsidRDefault="00E27FF0" w:rsidP="00B55FEF">
      <w:pPr>
        <w:pStyle w:val="Heading1"/>
        <w:rPr>
          <w:lang w:val="el-GR"/>
        </w:rPr>
      </w:pPr>
      <w:bookmarkStart w:id="0" w:name="_Toc186712897"/>
      <w:r w:rsidRPr="00E27FF0">
        <w:rPr>
          <w:lang w:val="el-GR"/>
        </w:rPr>
        <w:lastRenderedPageBreak/>
        <w:t xml:space="preserve">ΚΕΦΑΛΑΙΟ 1 — </w:t>
      </w:r>
      <w:r w:rsidRPr="00807890">
        <w:rPr>
          <w:b/>
          <w:bCs/>
          <w:lang w:val="el-GR"/>
        </w:rPr>
        <w:t>Η ΣΚΙΑ ΤΗΣ ΗΜΙΣΕΛΗΝΟΥ</w:t>
      </w:r>
      <w:bookmarkEnd w:id="0"/>
    </w:p>
    <w:p w14:paraId="5B42A487" w14:textId="33D2C538"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Το έτος είναι 1803. Η Ελλάδα στενάζει κάτω από τον οθωμανικό ζυγό. Στα απομακρυσμένα, απόκρημνα βουνά της Ηπείρου, δύο οικογένειες, οι </w:t>
      </w:r>
      <w:proofErr w:type="spellStart"/>
      <w:r w:rsidRPr="004B471B">
        <w:rPr>
          <w:rFonts w:ascii="Times New Roman" w:hAnsi="Times New Roman"/>
          <w:color w:val="auto"/>
          <w:sz w:val="23"/>
          <w:szCs w:val="23"/>
          <w:lang w:val="el-GR"/>
        </w:rPr>
        <w:t>Κουτσονίκας</w:t>
      </w:r>
      <w:proofErr w:type="spellEnd"/>
      <w:r w:rsidRPr="004B471B">
        <w:rPr>
          <w:rFonts w:ascii="Times New Roman" w:hAnsi="Times New Roman"/>
          <w:color w:val="auto"/>
          <w:sz w:val="23"/>
          <w:szCs w:val="23"/>
          <w:lang w:val="el-GR"/>
        </w:rPr>
        <w:t xml:space="preserve"> και οι </w:t>
      </w:r>
      <w:proofErr w:type="spellStart"/>
      <w:r w:rsidRPr="004B471B">
        <w:rPr>
          <w:rFonts w:ascii="Times New Roman" w:hAnsi="Times New Roman"/>
          <w:color w:val="auto"/>
          <w:sz w:val="23"/>
          <w:szCs w:val="23"/>
          <w:lang w:val="el-GR"/>
        </w:rPr>
        <w:t>Γεροκώστας</w:t>
      </w:r>
      <w:proofErr w:type="spellEnd"/>
      <w:r w:rsidRPr="004B471B">
        <w:rPr>
          <w:rFonts w:ascii="Times New Roman" w:hAnsi="Times New Roman"/>
          <w:color w:val="auto"/>
          <w:sz w:val="23"/>
          <w:szCs w:val="23"/>
          <w:lang w:val="el-GR"/>
        </w:rPr>
        <w:t xml:space="preserve">, στέκονται αψηφώντας την τουρκική επίθεση. Όμως οι ψίθυροι της επανάστασης μετατρέπονται σε απεγνωσμένη φυγή. Κυνηγημένοι σαν ζώα, δραπετεύουν μέσα από το Ζάλογγο το 1804, αναζητώντας καταφύγιο πρώτα στην Πάργα, και έπειτα στο </w:t>
      </w:r>
      <w:proofErr w:type="spellStart"/>
      <w:r w:rsidRPr="004B471B">
        <w:rPr>
          <w:rFonts w:ascii="Times New Roman" w:hAnsi="Times New Roman"/>
          <w:color w:val="auto"/>
          <w:sz w:val="23"/>
          <w:szCs w:val="23"/>
          <w:lang w:val="el-GR"/>
        </w:rPr>
        <w:t>πολιορκημένο</w:t>
      </w:r>
      <w:proofErr w:type="spellEnd"/>
      <w:r w:rsidRPr="004B471B">
        <w:rPr>
          <w:rFonts w:ascii="Times New Roman" w:hAnsi="Times New Roman"/>
          <w:color w:val="auto"/>
          <w:sz w:val="23"/>
          <w:szCs w:val="23"/>
          <w:lang w:val="el-GR"/>
        </w:rPr>
        <w:t xml:space="preserve"> Μεσολόγγι. Όταν το Μεσολόγγι πέφτει το 1826, </w:t>
      </w:r>
      <w:r w:rsidR="00353C2C">
        <w:rPr>
          <w:rFonts w:ascii="Times New Roman" w:hAnsi="Times New Roman"/>
          <w:color w:val="auto"/>
          <w:sz w:val="23"/>
          <w:szCs w:val="23"/>
          <w:lang w:val="el-GR"/>
        </w:rPr>
        <w:t>τα</w:t>
      </w:r>
      <w:r w:rsidRPr="004B471B">
        <w:rPr>
          <w:rFonts w:ascii="Times New Roman" w:hAnsi="Times New Roman"/>
          <w:color w:val="auto"/>
          <w:sz w:val="23"/>
          <w:szCs w:val="23"/>
          <w:lang w:val="el-GR"/>
        </w:rPr>
        <w:t xml:space="preserve"> επιζώντ</w:t>
      </w:r>
      <w:r w:rsidR="00353C2C">
        <w:rPr>
          <w:rFonts w:ascii="Times New Roman" w:hAnsi="Times New Roman"/>
          <w:color w:val="auto"/>
          <w:sz w:val="23"/>
          <w:szCs w:val="23"/>
          <w:lang w:val="el-GR"/>
        </w:rPr>
        <w:t>α</w:t>
      </w:r>
      <w:r w:rsidRPr="004B471B">
        <w:rPr>
          <w:rFonts w:ascii="Times New Roman" w:hAnsi="Times New Roman"/>
          <w:color w:val="auto"/>
          <w:sz w:val="23"/>
          <w:szCs w:val="23"/>
          <w:lang w:val="el-GR"/>
        </w:rPr>
        <w:t xml:space="preserve"> πρωτοπαλίκαρα του Μάρκου Μπότσαρη, μαζί με τις οικογένειές τους, επιστρέφουν στις καπνίζουσες στάχτες του </w:t>
      </w:r>
      <w:proofErr w:type="spellStart"/>
      <w:r w:rsidRPr="004B471B">
        <w:rPr>
          <w:rFonts w:ascii="Times New Roman" w:hAnsi="Times New Roman"/>
          <w:color w:val="auto"/>
          <w:sz w:val="23"/>
          <w:szCs w:val="23"/>
          <w:lang w:val="el-GR"/>
        </w:rPr>
        <w:t>Σουλίου</w:t>
      </w:r>
      <w:proofErr w:type="spellEnd"/>
      <w:r w:rsidRPr="004B471B">
        <w:rPr>
          <w:rFonts w:ascii="Times New Roman" w:hAnsi="Times New Roman"/>
          <w:color w:val="auto"/>
          <w:sz w:val="23"/>
          <w:szCs w:val="23"/>
          <w:lang w:val="el-GR"/>
        </w:rPr>
        <w:t xml:space="preserve">. Βρίσκουν ένα επισφαλές καταφύγιο </w:t>
      </w:r>
      <w:proofErr w:type="spellStart"/>
      <w:r w:rsidRPr="004B471B">
        <w:rPr>
          <w:rFonts w:ascii="Times New Roman" w:hAnsi="Times New Roman"/>
          <w:color w:val="auto"/>
          <w:sz w:val="23"/>
          <w:szCs w:val="23"/>
          <w:lang w:val="el-GR"/>
        </w:rPr>
        <w:t>στ</w:t>
      </w:r>
      <w:proofErr w:type="spellEnd"/>
      <w:r w:rsidR="00DB166B">
        <w:rPr>
          <w:rFonts w:ascii="Times New Roman" w:hAnsi="Times New Roman"/>
          <w:color w:val="auto"/>
          <w:sz w:val="23"/>
          <w:szCs w:val="23"/>
        </w:rPr>
        <w:t>o</w:t>
      </w:r>
      <w:r w:rsidRPr="004B471B">
        <w:rPr>
          <w:rFonts w:ascii="Times New Roman" w:hAnsi="Times New Roman"/>
          <w:color w:val="auto"/>
          <w:sz w:val="23"/>
          <w:szCs w:val="23"/>
          <w:lang w:val="el-GR"/>
        </w:rPr>
        <w:t xml:space="preserve"> Καρακόλι, ένα χωριό </w:t>
      </w:r>
      <w:proofErr w:type="spellStart"/>
      <w:r w:rsidRPr="004B471B">
        <w:rPr>
          <w:rFonts w:ascii="Times New Roman" w:hAnsi="Times New Roman"/>
          <w:color w:val="auto"/>
          <w:sz w:val="23"/>
          <w:szCs w:val="23"/>
          <w:lang w:val="el-GR"/>
        </w:rPr>
        <w:t>σκαρφαλωμένο</w:t>
      </w:r>
      <w:proofErr w:type="spellEnd"/>
      <w:r w:rsidRPr="004B471B">
        <w:rPr>
          <w:rFonts w:ascii="Times New Roman" w:hAnsi="Times New Roman"/>
          <w:color w:val="auto"/>
          <w:sz w:val="23"/>
          <w:szCs w:val="23"/>
          <w:lang w:val="el-GR"/>
        </w:rPr>
        <w:t xml:space="preserve"> στην πλαγιά του βουνού, ήδη μπλεγμένο στον δικό του απεγνωσμένο αγώνα. Το όνομα </w:t>
      </w:r>
      <w:proofErr w:type="spellStart"/>
      <w:r w:rsidRPr="004B471B">
        <w:rPr>
          <w:rFonts w:ascii="Times New Roman" w:hAnsi="Times New Roman"/>
          <w:color w:val="auto"/>
          <w:sz w:val="23"/>
          <w:szCs w:val="23"/>
          <w:lang w:val="el-GR"/>
        </w:rPr>
        <w:t>Κουτσονίκας</w:t>
      </w:r>
      <w:proofErr w:type="spellEnd"/>
      <w:r w:rsidRPr="004B471B">
        <w:rPr>
          <w:rFonts w:ascii="Times New Roman" w:hAnsi="Times New Roman"/>
          <w:color w:val="auto"/>
          <w:sz w:val="23"/>
          <w:szCs w:val="23"/>
          <w:lang w:val="el-GR"/>
        </w:rPr>
        <w:t xml:space="preserve">, πλέον σκληραγωγημένο από την ανάγκη, έχει γίνει </w:t>
      </w:r>
      <w:proofErr w:type="spellStart"/>
      <w:r w:rsidRPr="004B471B">
        <w:rPr>
          <w:rFonts w:ascii="Times New Roman" w:hAnsi="Times New Roman"/>
          <w:color w:val="auto"/>
          <w:sz w:val="23"/>
          <w:szCs w:val="23"/>
          <w:lang w:val="el-GR"/>
        </w:rPr>
        <w:t>Ματσ</w:t>
      </w:r>
      <w:r w:rsidR="00E62CC2" w:rsidRPr="004B471B">
        <w:rPr>
          <w:rFonts w:ascii="Times New Roman" w:hAnsi="Times New Roman"/>
          <w:color w:val="auto"/>
          <w:sz w:val="23"/>
          <w:szCs w:val="23"/>
          <w:lang w:val="el-GR"/>
        </w:rPr>
        <w:t>ί</w:t>
      </w:r>
      <w:r w:rsidRPr="004B471B">
        <w:rPr>
          <w:rFonts w:ascii="Times New Roman" w:hAnsi="Times New Roman"/>
          <w:color w:val="auto"/>
          <w:sz w:val="23"/>
          <w:szCs w:val="23"/>
          <w:lang w:val="el-GR"/>
        </w:rPr>
        <w:t>ρ</w:t>
      </w:r>
      <w:r w:rsidR="00F27E8F" w:rsidRPr="004B471B">
        <w:rPr>
          <w:rFonts w:ascii="Times New Roman" w:hAnsi="Times New Roman"/>
          <w:color w:val="auto"/>
          <w:sz w:val="23"/>
          <w:szCs w:val="23"/>
          <w:lang w:val="el-GR"/>
        </w:rPr>
        <w:t>α</w:t>
      </w:r>
      <w:r w:rsidRPr="004B471B">
        <w:rPr>
          <w:rFonts w:ascii="Times New Roman" w:hAnsi="Times New Roman"/>
          <w:color w:val="auto"/>
          <w:sz w:val="23"/>
          <w:szCs w:val="23"/>
          <w:lang w:val="el-GR"/>
        </w:rPr>
        <w:t>ς</w:t>
      </w:r>
      <w:proofErr w:type="spellEnd"/>
      <w:r w:rsidRPr="004B471B">
        <w:rPr>
          <w:rFonts w:ascii="Times New Roman" w:hAnsi="Times New Roman"/>
          <w:color w:val="auto"/>
          <w:sz w:val="23"/>
          <w:szCs w:val="23"/>
          <w:lang w:val="el-GR"/>
        </w:rPr>
        <w:t xml:space="preserve"> – αλβανικά για "φονιάς" (Τούρκων).</w:t>
      </w:r>
    </w:p>
    <w:p w14:paraId="26AEA523" w14:textId="0F57E4DD"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Ο αέρας </w:t>
      </w:r>
      <w:proofErr w:type="spellStart"/>
      <w:r w:rsidRPr="004B471B">
        <w:rPr>
          <w:rFonts w:ascii="Times New Roman" w:hAnsi="Times New Roman"/>
          <w:color w:val="auto"/>
          <w:sz w:val="23"/>
          <w:szCs w:val="23"/>
          <w:lang w:val="el-GR"/>
        </w:rPr>
        <w:t>στ</w:t>
      </w:r>
      <w:proofErr w:type="spellEnd"/>
      <w:r w:rsidR="00DB166B">
        <w:rPr>
          <w:rFonts w:ascii="Times New Roman" w:hAnsi="Times New Roman"/>
          <w:color w:val="auto"/>
          <w:sz w:val="23"/>
          <w:szCs w:val="23"/>
        </w:rPr>
        <w:t>o</w:t>
      </w:r>
      <w:r w:rsidRPr="004B471B">
        <w:rPr>
          <w:rFonts w:ascii="Times New Roman" w:hAnsi="Times New Roman"/>
          <w:color w:val="auto"/>
          <w:sz w:val="23"/>
          <w:szCs w:val="23"/>
          <w:lang w:val="el-GR"/>
        </w:rPr>
        <w:t xml:space="preserve"> Καρακόλι ήταν γεμάτος με την έντονη μυρωδιά του καμένου ξύλου. Ο μακρινός ήχος των κανονιών αντηχούσε στις κοιλάδες, ένα συνεχές, δυσοίωνο τύμπανο. Παιδιά, πολύ μικρά για να καταλάβουν τις περιπλοκές του πολέμου, κρατιόντουσαν από τις φούστες των μητέρων τους, τα μεγάλα μάτια τους αντανακλούσαν τις τρεμάμενες φλόγες. "Μαμά," ψιθύριζαν, χώνοντας τα πρόσωπά τους στο τραχύ μάλλινο ύφασμα. "Θα μας κάνουν κακό οι Τούρκοι;" Οι μητέρες, με τα πρόσωπα χαραγμένα από την ανησυχία, έσφιγγαν τα χείλη τους σε ένα αναγκαστικό χαμόγελο. "Όχι, </w:t>
      </w:r>
      <w:proofErr w:type="spellStart"/>
      <w:r w:rsidRPr="004B471B">
        <w:rPr>
          <w:rFonts w:ascii="Times New Roman" w:hAnsi="Times New Roman"/>
          <w:color w:val="auto"/>
          <w:sz w:val="23"/>
          <w:szCs w:val="23"/>
          <w:lang w:val="el-GR"/>
        </w:rPr>
        <w:t>σπουργιτάκι</w:t>
      </w:r>
      <w:proofErr w:type="spellEnd"/>
      <w:r w:rsidRPr="004B471B">
        <w:rPr>
          <w:rFonts w:ascii="Times New Roman" w:hAnsi="Times New Roman"/>
          <w:color w:val="auto"/>
          <w:sz w:val="23"/>
          <w:szCs w:val="23"/>
          <w:lang w:val="el-GR"/>
        </w:rPr>
        <w:t xml:space="preserve"> μου," έλεγαν ψέματα, με τρεμάμενες φωνές. "Τα βουνά μας προστατεύουν."</w:t>
      </w:r>
    </w:p>
    <w:p w14:paraId="1501FE3E" w14:textId="3891CCA2"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Αλλά τα βουνά πρόσφεραν ελάχιστη προστασία ενάντια στην αμείλικτη οθωμανική προέλαση. Ένας εκκωφαντικός θόρυβος </w:t>
      </w:r>
      <w:r w:rsidR="00353C2C">
        <w:rPr>
          <w:rFonts w:ascii="Times New Roman" w:hAnsi="Times New Roman"/>
          <w:color w:val="auto"/>
          <w:sz w:val="23"/>
          <w:szCs w:val="23"/>
          <w:lang w:val="el-GR"/>
        </w:rPr>
        <w:t>έσκισ</w:t>
      </w:r>
      <w:r w:rsidR="00353C2C" w:rsidRPr="004B471B">
        <w:rPr>
          <w:rFonts w:ascii="Times New Roman" w:hAnsi="Times New Roman"/>
          <w:color w:val="auto"/>
          <w:sz w:val="23"/>
          <w:szCs w:val="23"/>
          <w:lang w:val="el-GR"/>
        </w:rPr>
        <w:t>ε</w:t>
      </w:r>
      <w:r w:rsidRPr="004B471B">
        <w:rPr>
          <w:rFonts w:ascii="Times New Roman" w:hAnsi="Times New Roman"/>
          <w:color w:val="auto"/>
          <w:sz w:val="23"/>
          <w:szCs w:val="23"/>
          <w:lang w:val="el-GR"/>
        </w:rPr>
        <w:t xml:space="preserve"> τον αέρα, ακολουθούμενος από τον ηχηρό κρότο των πεσμένων δοκαριών. Ένα κοντινό σπίτι τυλίχτηκε στις φλόγες, στέλνοντας μια στήλη μαύρου καπνού στον απογευματινό ουρανό. Ο πανικός άρπαξε τις μητέρες από το λαιμό. Η μοίρα τ</w:t>
      </w:r>
      <w:r w:rsidR="00353C2C">
        <w:rPr>
          <w:rFonts w:ascii="Times New Roman" w:hAnsi="Times New Roman"/>
          <w:color w:val="auto"/>
          <w:sz w:val="23"/>
          <w:szCs w:val="23"/>
          <w:lang w:val="el-GR"/>
        </w:rPr>
        <w:t>ου</w:t>
      </w:r>
      <w:r w:rsidRPr="004B471B">
        <w:rPr>
          <w:rFonts w:ascii="Times New Roman" w:hAnsi="Times New Roman"/>
          <w:color w:val="auto"/>
          <w:sz w:val="23"/>
          <w:szCs w:val="23"/>
          <w:lang w:val="el-GR"/>
        </w:rPr>
        <w:t xml:space="preserve"> Καρακόλι είχε σφραγιστεί.</w:t>
      </w:r>
    </w:p>
    <w:p w14:paraId="088351CA" w14:textId="61228183"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Εκείνο το βράδυ, κάτω από το τρεμάμενο φως ενός κεριού, οι γέροντες του χωριού συγκεντρώθηκαν. Ο Νικόλαος </w:t>
      </w:r>
      <w:proofErr w:type="spellStart"/>
      <w:r w:rsidRPr="004B471B">
        <w:rPr>
          <w:rFonts w:ascii="Times New Roman" w:hAnsi="Times New Roman"/>
          <w:color w:val="auto"/>
          <w:sz w:val="23"/>
          <w:szCs w:val="23"/>
          <w:lang w:val="el-GR"/>
        </w:rPr>
        <w:t>Κουτσονίκας</w:t>
      </w:r>
      <w:proofErr w:type="spellEnd"/>
      <w:r w:rsidRPr="004B471B">
        <w:rPr>
          <w:rFonts w:ascii="Times New Roman" w:hAnsi="Times New Roman"/>
          <w:color w:val="auto"/>
          <w:sz w:val="23"/>
          <w:szCs w:val="23"/>
          <w:lang w:val="el-GR"/>
        </w:rPr>
        <w:t xml:space="preserve"> (</w:t>
      </w:r>
      <w:proofErr w:type="spellStart"/>
      <w:r w:rsidR="00E62CC2" w:rsidRPr="004B471B">
        <w:rPr>
          <w:rFonts w:ascii="Times New Roman" w:hAnsi="Times New Roman"/>
          <w:color w:val="auto"/>
          <w:sz w:val="23"/>
          <w:szCs w:val="23"/>
          <w:lang w:val="el-GR"/>
        </w:rPr>
        <w:t>Ματσίρα</w:t>
      </w:r>
      <w:r w:rsidRPr="004B471B">
        <w:rPr>
          <w:rFonts w:ascii="Times New Roman" w:hAnsi="Times New Roman"/>
          <w:color w:val="auto"/>
          <w:sz w:val="23"/>
          <w:szCs w:val="23"/>
          <w:lang w:val="el-GR"/>
        </w:rPr>
        <w:t>ς</w:t>
      </w:r>
      <w:proofErr w:type="spellEnd"/>
      <w:r w:rsidRPr="004B471B">
        <w:rPr>
          <w:rFonts w:ascii="Times New Roman" w:hAnsi="Times New Roman"/>
          <w:color w:val="auto"/>
          <w:sz w:val="23"/>
          <w:szCs w:val="23"/>
          <w:lang w:val="el-GR"/>
        </w:rPr>
        <w:t xml:space="preserve">), ο πατριάρχης της οικογένειας, με το πρόσωπο γεμάτο ρυτίδες χαραγμένες από τις κακουχίες, χτύπησε τη γροθιά του στο τραχύ τραπέζι. "Δεν μπορούμε να μείνουμε," είπε ο </w:t>
      </w:r>
      <w:proofErr w:type="spellStart"/>
      <w:r w:rsidRPr="004B471B">
        <w:rPr>
          <w:rFonts w:ascii="Times New Roman" w:hAnsi="Times New Roman"/>
          <w:color w:val="auto"/>
          <w:sz w:val="23"/>
          <w:szCs w:val="23"/>
          <w:lang w:val="el-GR"/>
        </w:rPr>
        <w:t>Κουτσονίκας</w:t>
      </w:r>
      <w:proofErr w:type="spellEnd"/>
      <w:r w:rsidRPr="004B471B">
        <w:rPr>
          <w:rFonts w:ascii="Times New Roman" w:hAnsi="Times New Roman"/>
          <w:color w:val="auto"/>
          <w:sz w:val="23"/>
          <w:szCs w:val="23"/>
          <w:lang w:val="el-GR"/>
        </w:rPr>
        <w:t xml:space="preserve"> και η φωνή του </w:t>
      </w:r>
      <w:proofErr w:type="spellStart"/>
      <w:r w:rsidRPr="004B471B">
        <w:rPr>
          <w:rFonts w:ascii="Times New Roman" w:hAnsi="Times New Roman"/>
          <w:color w:val="auto"/>
          <w:sz w:val="23"/>
          <w:szCs w:val="23"/>
          <w:lang w:val="el-GR"/>
        </w:rPr>
        <w:t>Γεροκώστα</w:t>
      </w:r>
      <w:proofErr w:type="spellEnd"/>
      <w:r w:rsidRPr="004B471B">
        <w:rPr>
          <w:rFonts w:ascii="Times New Roman" w:hAnsi="Times New Roman"/>
          <w:color w:val="auto"/>
          <w:sz w:val="23"/>
          <w:szCs w:val="23"/>
          <w:lang w:val="el-GR"/>
        </w:rPr>
        <w:t>, συνήθως μια ηχηρή κραυγή, ήταν μόλις ένας ψίθυρος προσθέτοντας. "Θα μας κατακλύσουν. Δεν θα δείξουν έλεος."</w:t>
      </w:r>
    </w:p>
    <w:p w14:paraId="30E56DE1" w14:textId="77777777"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"Πού θα πάμε;" Η φωνή του Νικόλαου έσπασε. "Όλα όσα έχουμε... όλα όσα είμαστε... είναι εδώ."</w:t>
      </w:r>
    </w:p>
    <w:p w14:paraId="6CB50CC1" w14:textId="77777777" w:rsidR="00E27FF0" w:rsidRPr="004B471B" w:rsidRDefault="00E27FF0" w:rsidP="00E27FF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Οι φωνές ξέσπασαν, μια κακοφωνία φόβου και απόγνωσης. Να πολεμήσουν; Να φύγουν; Τελικά, ένα απεγνωσμένο σχέδιο προέκυψε: να σκορπιστούν, να εξαφανιστούν στα βουνά, να προσευχηθούν για επιβίωση.</w:t>
      </w:r>
    </w:p>
    <w:p w14:paraId="7C9981BA" w14:textId="27759E98" w:rsidR="00463B95" w:rsidRPr="00E27FF0" w:rsidRDefault="00E27FF0" w:rsidP="00E27FF0">
      <w:pPr>
        <w:pStyle w:val="TipText"/>
        <w:rPr>
          <w:rFonts w:ascii="Times New Roman" w:hAnsi="Times New Roman"/>
          <w:color w:val="auto"/>
          <w:lang w:val="el-GR"/>
        </w:rPr>
      </w:pPr>
      <w:r w:rsidRPr="004B471B">
        <w:rPr>
          <w:rFonts w:ascii="Times New Roman" w:hAnsi="Times New Roman"/>
          <w:color w:val="auto"/>
          <w:sz w:val="23"/>
          <w:szCs w:val="23"/>
          <w:lang w:val="el-GR"/>
        </w:rPr>
        <w:t xml:space="preserve">Κάτω από το άγρυπνο βλέμμα της ημισελήνου, οι οικογένειες προετοιμάστηκαν για την έξοδό τους. Οι μητέρες αγκάλιασαν τα παιδιά τους, ψιθυρίζοντας υποσχέσεις ασφάλειας που δεν μπορούσαν να εγγυηθούν. Τα δάκρυά τους αναμείχθηκαν με την </w:t>
      </w:r>
      <w:proofErr w:type="spellStart"/>
      <w:r w:rsidRPr="004B471B">
        <w:rPr>
          <w:rFonts w:ascii="Times New Roman" w:hAnsi="Times New Roman"/>
          <w:color w:val="auto"/>
          <w:sz w:val="23"/>
          <w:szCs w:val="23"/>
          <w:lang w:val="el-GR"/>
        </w:rPr>
        <w:t>πέφτουσα</w:t>
      </w:r>
      <w:proofErr w:type="spellEnd"/>
      <w:r w:rsidRPr="004B471B">
        <w:rPr>
          <w:rFonts w:ascii="Times New Roman" w:hAnsi="Times New Roman"/>
          <w:color w:val="auto"/>
          <w:sz w:val="23"/>
          <w:szCs w:val="23"/>
          <w:lang w:val="el-GR"/>
        </w:rPr>
        <w:t xml:space="preserve"> στάχτη, ένα πικρό βάπτισμα μπροστά σε ένα άγνωστο μέλλον.</w:t>
      </w:r>
    </w:p>
    <w:p w14:paraId="668FC3C7" w14:textId="38AED5B1" w:rsidR="00397EF9" w:rsidRPr="00E27FF0" w:rsidRDefault="00397EF9" w:rsidP="00397EF9">
      <w:pPr>
        <w:pStyle w:val="TipText"/>
        <w:rPr>
          <w:rFonts w:ascii="Times New Roman" w:hAnsi="Times New Roman"/>
          <w:color w:val="auto"/>
          <w:lang w:val="el-GR"/>
        </w:rPr>
      </w:pPr>
    </w:p>
    <w:p w14:paraId="1BE9FB95" w14:textId="1FD63F42" w:rsidR="00397EF9" w:rsidRPr="00E27FF0" w:rsidRDefault="00397EF9" w:rsidP="00397EF9">
      <w:pPr>
        <w:pStyle w:val="TipText"/>
        <w:rPr>
          <w:rFonts w:ascii="Times New Roman" w:hAnsi="Times New Roman"/>
          <w:color w:val="auto"/>
          <w:lang w:val="el-GR"/>
        </w:rPr>
        <w:sectPr w:rsidR="00397EF9" w:rsidRPr="00E27FF0" w:rsidSect="005D6C50">
          <w:headerReference w:type="default" r:id="rId19"/>
          <w:pgSz w:w="12240" w:h="15840" w:code="1"/>
          <w:pgMar w:top="1440" w:right="1440" w:bottom="1440" w:left="1440" w:header="720" w:footer="720" w:gutter="0"/>
          <w:pgNumType w:start="1"/>
          <w:cols w:space="720"/>
          <w:docGrid w:linePitch="326" w:charSpace="-6350"/>
        </w:sectPr>
      </w:pPr>
    </w:p>
    <w:p w14:paraId="7A653E8B" w14:textId="2A02AACE" w:rsidR="00463B95" w:rsidRPr="00E27FF0" w:rsidRDefault="00E27FF0" w:rsidP="00B55FEF">
      <w:pPr>
        <w:pStyle w:val="Heading1"/>
        <w:rPr>
          <w:lang w:val="el-GR"/>
        </w:rPr>
      </w:pPr>
      <w:bookmarkStart w:id="1" w:name="_Toc186712898"/>
      <w:r w:rsidRPr="00E27FF0">
        <w:rPr>
          <w:lang w:val="el-GR"/>
        </w:rPr>
        <w:lastRenderedPageBreak/>
        <w:t xml:space="preserve">ΚΕΦΑΛΑΙΟ 2 — </w:t>
      </w:r>
      <w:r w:rsidRPr="00807890">
        <w:rPr>
          <w:b/>
          <w:bCs/>
          <w:lang w:val="el-GR"/>
        </w:rPr>
        <w:t>ΦΥΓΗ ΑΠΟ ΤΙΣ ΣΤΑΧΤΕΣ</w:t>
      </w:r>
      <w:bookmarkEnd w:id="1"/>
    </w:p>
    <w:p w14:paraId="64C5F135" w14:textId="2F89990C" w:rsidR="00E27FF0" w:rsidRPr="004B471B" w:rsidRDefault="00E27FF0" w:rsidP="00E27FF0">
      <w:pPr>
        <w:pStyle w:val="TipText"/>
        <w:rPr>
          <w:rFonts w:asciiTheme="minorHAnsi" w:hAnsiTheme="minorHAnsi" w:cstheme="minorHAnsi"/>
          <w:color w:val="auto"/>
          <w:sz w:val="23"/>
          <w:szCs w:val="23"/>
          <w:lang w:val="el-GR"/>
        </w:rPr>
      </w:pPr>
      <w:bookmarkStart w:id="2" w:name="_Hlk528531272"/>
      <w:r w:rsidRPr="004B471B">
        <w:rPr>
          <w:rFonts w:asciiTheme="minorHAnsi" w:hAnsiTheme="minorHAnsi" w:cstheme="minorHAnsi"/>
          <w:color w:val="auto"/>
          <w:sz w:val="23"/>
          <w:szCs w:val="23"/>
          <w:lang w:val="el-GR"/>
        </w:rPr>
        <w:t>Κάτω από το πέπλο μιας νύχτας χωρίς φεγγάρι, οι κάτοικοι τ</w:t>
      </w:r>
      <w:r w:rsidR="00353C2C">
        <w:rPr>
          <w:rFonts w:asciiTheme="minorHAnsi" w:hAnsiTheme="minorHAnsi" w:cstheme="minorHAnsi"/>
          <w:color w:val="auto"/>
          <w:sz w:val="23"/>
          <w:szCs w:val="23"/>
          <w:lang w:val="el-GR"/>
        </w:rPr>
        <w:t>ου</w:t>
      </w:r>
      <w:r w:rsidRPr="004B471B">
        <w:rPr>
          <w:rFonts w:asciiTheme="minorHAnsi" w:hAnsiTheme="minorHAnsi" w:cstheme="minorHAnsi"/>
          <w:color w:val="auto"/>
          <w:sz w:val="23"/>
          <w:szCs w:val="23"/>
          <w:lang w:val="el-GR"/>
        </w:rPr>
        <w:t xml:space="preserve"> Καρακόλι γλίστρησαν μακριά σαν φαντάσματα. Παιδιά </w:t>
      </w:r>
      <w:r w:rsidR="00353C2C" w:rsidRPr="004B471B">
        <w:rPr>
          <w:rFonts w:asciiTheme="minorHAnsi" w:hAnsiTheme="minorHAnsi" w:cstheme="minorHAnsi"/>
          <w:color w:val="auto"/>
          <w:sz w:val="23"/>
          <w:szCs w:val="23"/>
          <w:lang w:val="el-GR"/>
        </w:rPr>
        <w:t>σκουντουφλάνε</w:t>
      </w:r>
      <w:r w:rsidRPr="004B471B">
        <w:rPr>
          <w:rFonts w:asciiTheme="minorHAnsi" w:hAnsiTheme="minorHAnsi" w:cstheme="minorHAnsi"/>
          <w:color w:val="auto"/>
          <w:sz w:val="23"/>
          <w:szCs w:val="23"/>
          <w:lang w:val="el-GR"/>
        </w:rPr>
        <w:t xml:space="preserve"> πάνω σε πέτρες, τα μικρά τους χέρια κρατημένα σφιχτά στις τσαλακωμένες παλάμες των μητέρων τους. Ψιθυριστές προσευχές και πνιγμένοι λυγμοί καταπίνονταν από τον αέρα. Κουβαλούσαν ελάχιστα, μόνο το βάρος του φόβου και την αμυδρή ελπίδα ενός νέου ξεκινήματος.</w:t>
      </w:r>
    </w:p>
    <w:p w14:paraId="18C37937" w14:textId="77777777" w:rsidR="00E27FF0" w:rsidRPr="004B471B" w:rsidRDefault="00E27FF0" w:rsidP="00E27FF0">
      <w:pPr>
        <w:pStyle w:val="TipText"/>
        <w:rPr>
          <w:rFonts w:asciiTheme="minorHAnsi" w:hAnsiTheme="minorHAnsi" w:cstheme="minorHAnsi"/>
          <w:color w:val="auto"/>
          <w:sz w:val="23"/>
          <w:szCs w:val="23"/>
          <w:lang w:val="el-GR"/>
        </w:rPr>
      </w:pPr>
      <w:r w:rsidRPr="004B471B">
        <w:rPr>
          <w:rFonts w:asciiTheme="minorHAnsi" w:hAnsiTheme="minorHAnsi" w:cstheme="minorHAnsi"/>
          <w:color w:val="auto"/>
          <w:sz w:val="23"/>
          <w:szCs w:val="23"/>
          <w:lang w:val="el-GR"/>
        </w:rPr>
        <w:t>Ο Νικόλαος, συνωστισμένος με τους γιους του – Βασίλειο, Απόστολο και Ιωάννη – γύρω από μια πενιχρή φωτιά, μιλούσε με χαμηλούς τόνους. "Γιοι μου," είπε, η φωνή του βαριά από συγκίνηση, "μπορεί να μην επιβιώσουμε από αυτό το ταξίδι. Αν χωριστούμε… θυμηθείτε ποιοι είστε. Θυμηθείτε την οικογένειά μας."</w:t>
      </w:r>
    </w:p>
    <w:p w14:paraId="1E0DE93B" w14:textId="77777777" w:rsidR="00E27FF0" w:rsidRPr="004B471B" w:rsidRDefault="00E27FF0" w:rsidP="00E27FF0">
      <w:pPr>
        <w:pStyle w:val="TipText"/>
        <w:rPr>
          <w:rFonts w:asciiTheme="minorHAnsi" w:hAnsiTheme="minorHAnsi" w:cstheme="minorHAnsi"/>
          <w:color w:val="auto"/>
          <w:sz w:val="23"/>
          <w:szCs w:val="23"/>
          <w:lang w:val="el-GR"/>
        </w:rPr>
      </w:pPr>
      <w:r w:rsidRPr="004B471B">
        <w:rPr>
          <w:rFonts w:asciiTheme="minorHAnsi" w:hAnsiTheme="minorHAnsi" w:cstheme="minorHAnsi"/>
          <w:color w:val="auto"/>
          <w:sz w:val="23"/>
          <w:szCs w:val="23"/>
          <w:lang w:val="el-GR"/>
        </w:rPr>
        <w:t>Ο Βασίλειος, ο μεγαλύτερος, έβαλε ένα καθησυχαστικό χέρι στον ώμο του πατέρα του. "Θα μείνουμε μαζί, πατέρα," υποσχέθηκε. "Θα ξαναχτίσουμε."</w:t>
      </w:r>
    </w:p>
    <w:p w14:paraId="16B94365" w14:textId="262C40DE" w:rsidR="00E27FF0" w:rsidRPr="004B471B" w:rsidRDefault="00E27FF0" w:rsidP="00E27FF0">
      <w:pPr>
        <w:pStyle w:val="TipText"/>
        <w:rPr>
          <w:rFonts w:asciiTheme="minorHAnsi" w:hAnsiTheme="minorHAnsi" w:cstheme="minorHAnsi"/>
          <w:color w:val="auto"/>
          <w:sz w:val="23"/>
          <w:szCs w:val="23"/>
          <w:lang w:val="el-GR"/>
        </w:rPr>
      </w:pPr>
      <w:r w:rsidRPr="004B471B">
        <w:rPr>
          <w:rFonts w:asciiTheme="minorHAnsi" w:hAnsiTheme="minorHAnsi" w:cstheme="minorHAnsi"/>
          <w:color w:val="auto"/>
          <w:sz w:val="23"/>
          <w:szCs w:val="23"/>
          <w:lang w:val="el-GR"/>
        </w:rPr>
        <w:t xml:space="preserve">Αλλά η μοίρα, μια σκληρή ερωμένη, είχε άλλα σχέδια. Μια τουρκική περίπολος έστησε ενέδρα στους φυγάδες χωρικούς. Ξέσπασε χάος. Πυροβολισμοί </w:t>
      </w:r>
      <w:r w:rsidR="00353C2C">
        <w:rPr>
          <w:rFonts w:asciiTheme="minorHAnsi" w:hAnsiTheme="minorHAnsi" w:cstheme="minorHAnsi"/>
          <w:color w:val="auto"/>
          <w:sz w:val="23"/>
          <w:szCs w:val="23"/>
          <w:lang w:val="el-GR"/>
        </w:rPr>
        <w:t>έσκισ</w:t>
      </w:r>
      <w:r w:rsidR="00353C2C" w:rsidRPr="004B471B">
        <w:rPr>
          <w:rFonts w:asciiTheme="minorHAnsi" w:hAnsiTheme="minorHAnsi" w:cstheme="minorHAnsi"/>
          <w:color w:val="auto"/>
          <w:sz w:val="23"/>
          <w:szCs w:val="23"/>
          <w:lang w:val="el-GR"/>
        </w:rPr>
        <w:t>αν</w:t>
      </w:r>
      <w:r w:rsidRPr="004B471B">
        <w:rPr>
          <w:rFonts w:asciiTheme="minorHAnsi" w:hAnsiTheme="minorHAnsi" w:cstheme="minorHAnsi"/>
          <w:color w:val="auto"/>
          <w:sz w:val="23"/>
          <w:szCs w:val="23"/>
          <w:lang w:val="el-GR"/>
        </w:rPr>
        <w:t xml:space="preserve"> τη νύχτα. Κραυγές. Το έδαφος </w:t>
      </w:r>
      <w:r w:rsidR="00353C2C">
        <w:rPr>
          <w:rFonts w:asciiTheme="minorHAnsi" w:hAnsiTheme="minorHAnsi" w:cstheme="minorHAnsi"/>
          <w:color w:val="auto"/>
          <w:sz w:val="23"/>
          <w:szCs w:val="23"/>
          <w:lang w:val="el-GR"/>
        </w:rPr>
        <w:t>γεμάτο</w:t>
      </w:r>
      <w:r w:rsidRPr="004B471B">
        <w:rPr>
          <w:rFonts w:asciiTheme="minorHAnsi" w:hAnsiTheme="minorHAnsi" w:cstheme="minorHAnsi"/>
          <w:color w:val="auto"/>
          <w:sz w:val="23"/>
          <w:szCs w:val="23"/>
          <w:lang w:val="el-GR"/>
        </w:rPr>
        <w:t xml:space="preserve"> από αίμα. Οικογένειες σκορπίστηκαν, ξεσχίστηκαν στην πανικόβλητη πάλη για επιβίωση. Παιδιά έχασαν από τα μάτια τους πατέρες, παππούδες, θείους. Κρατιόντουσαν από τις μητέρες τους, μικρά σώματα τρέμοντας, καθώς η γραμμή των προσφύγων έσπασε και διαλύθηκε.</w:t>
      </w:r>
    </w:p>
    <w:p w14:paraId="31FC5FD2" w14:textId="2C707F0F" w:rsidR="009C222D" w:rsidRPr="004B471B" w:rsidRDefault="00E27FF0" w:rsidP="00E27FF0">
      <w:pPr>
        <w:pStyle w:val="TipText"/>
        <w:rPr>
          <w:rFonts w:asciiTheme="minorHAnsi" w:hAnsiTheme="minorHAnsi" w:cstheme="minorHAnsi"/>
          <w:color w:val="auto"/>
          <w:sz w:val="23"/>
          <w:szCs w:val="23"/>
          <w:lang w:val="el-GR"/>
        </w:rPr>
      </w:pPr>
      <w:r w:rsidRPr="004B471B">
        <w:rPr>
          <w:rFonts w:asciiTheme="minorHAnsi" w:hAnsiTheme="minorHAnsi" w:cstheme="minorHAnsi"/>
          <w:color w:val="auto"/>
          <w:sz w:val="23"/>
          <w:szCs w:val="23"/>
          <w:lang w:val="el-GR"/>
        </w:rPr>
        <w:t xml:space="preserve">Στη σύγχυση, οι γιοι του Νικόλαου χωρίστηκαν. Ο Βασίλειος, με τη νεαρή οικογένειά του και τον γιο του Διονύση, έφυγε προς την </w:t>
      </w:r>
      <w:r w:rsidR="00353C2C" w:rsidRPr="004B471B">
        <w:rPr>
          <w:rFonts w:asciiTheme="minorHAnsi" w:hAnsiTheme="minorHAnsi" w:cstheme="minorHAnsi"/>
          <w:color w:val="auto"/>
          <w:sz w:val="23"/>
          <w:szCs w:val="23"/>
          <w:lang w:val="el-GR"/>
        </w:rPr>
        <w:t>Κυψέλη</w:t>
      </w:r>
      <w:r w:rsidRPr="004B471B">
        <w:rPr>
          <w:rFonts w:asciiTheme="minorHAnsi" w:hAnsiTheme="minorHAnsi" w:cstheme="minorHAnsi"/>
          <w:color w:val="auto"/>
          <w:sz w:val="23"/>
          <w:szCs w:val="23"/>
          <w:lang w:val="el-GR"/>
        </w:rPr>
        <w:t xml:space="preserve"> (αυτά τα χρόνια ονομαζόταν </w:t>
      </w:r>
      <w:proofErr w:type="spellStart"/>
      <w:r w:rsidRPr="004B471B">
        <w:rPr>
          <w:rFonts w:asciiTheme="minorHAnsi" w:hAnsiTheme="minorHAnsi" w:cstheme="minorHAnsi"/>
          <w:color w:val="auto"/>
          <w:sz w:val="23"/>
          <w:szCs w:val="23"/>
          <w:lang w:val="el-GR"/>
        </w:rPr>
        <w:t>Τουρκοπάλκο</w:t>
      </w:r>
      <w:proofErr w:type="spellEnd"/>
      <w:r w:rsidRPr="004B471B">
        <w:rPr>
          <w:rFonts w:asciiTheme="minorHAnsi" w:hAnsiTheme="minorHAnsi" w:cstheme="minorHAnsi"/>
          <w:color w:val="auto"/>
          <w:sz w:val="23"/>
          <w:szCs w:val="23"/>
          <w:lang w:val="el-GR"/>
        </w:rPr>
        <w:t xml:space="preserve">). Ο Απόστολος, με τη γυναίκα του και το βρέφος γιο του, Διονύση, αναζήτησε καταφύγιο στην Πρέβεζα. Ο Ιωάννης εξαφανίστηκε στο σκοτάδι προς το Ξηρόμερο, </w:t>
      </w:r>
      <w:r w:rsidR="00353C2C">
        <w:rPr>
          <w:rFonts w:asciiTheme="minorHAnsi" w:hAnsiTheme="minorHAnsi" w:cstheme="minorHAnsi"/>
          <w:color w:val="auto"/>
          <w:sz w:val="23"/>
          <w:szCs w:val="23"/>
          <w:lang w:val="el-GR"/>
        </w:rPr>
        <w:t>Πάργα, η Βόνιτσα. Η</w:t>
      </w:r>
      <w:r w:rsidRPr="004B471B">
        <w:rPr>
          <w:rFonts w:asciiTheme="minorHAnsi" w:hAnsiTheme="minorHAnsi" w:cstheme="minorHAnsi"/>
          <w:color w:val="auto"/>
          <w:sz w:val="23"/>
          <w:szCs w:val="23"/>
          <w:lang w:val="el-GR"/>
        </w:rPr>
        <w:t xml:space="preserve"> μοίρα του άγνωστη.</w:t>
      </w:r>
    </w:p>
    <w:p w14:paraId="12FC1292" w14:textId="10589352" w:rsidR="00EA09BB" w:rsidRPr="00E27FF0" w:rsidRDefault="00EA09BB" w:rsidP="005A0A8F">
      <w:pPr>
        <w:pStyle w:val="TipText"/>
        <w:rPr>
          <w:rFonts w:asciiTheme="minorHAnsi" w:hAnsiTheme="minorHAnsi" w:cstheme="minorHAnsi"/>
          <w:color w:val="auto"/>
          <w:lang w:val="el-GR"/>
        </w:rPr>
      </w:pPr>
      <w:r>
        <w:rPr>
          <w:rFonts w:asciiTheme="minorHAnsi" w:hAnsiTheme="minorHAnsi" w:cstheme="minorHAnsi"/>
          <w:noProof/>
          <w:color w:val="auto"/>
        </w:rPr>
        <w:drawing>
          <wp:anchor distT="0" distB="0" distL="114300" distR="114300" simplePos="0" relativeHeight="251659264" behindDoc="0" locked="0" layoutInCell="1" allowOverlap="1" wp14:anchorId="31186AA3" wp14:editId="35CE2515">
            <wp:simplePos x="0" y="0"/>
            <wp:positionH relativeFrom="column">
              <wp:posOffset>-66675</wp:posOffset>
            </wp:positionH>
            <wp:positionV relativeFrom="paragraph">
              <wp:posOffset>88265</wp:posOffset>
            </wp:positionV>
            <wp:extent cx="5943600" cy="3359150"/>
            <wp:effectExtent l="76200" t="76200" r="76200" b="1250950"/>
            <wp:wrapNone/>
            <wp:docPr id="1230807886" name="Picture 5" descr="A group of people in a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07886" name="Picture 5" descr="A group of people in a forest"/>
                    <pic:cNvPicPr/>
                  </pic:nvPicPr>
                  <pic:blipFill>
                    <a:blip r:embed="rId20" cstate="print">
                      <a:extLst>
                        <a:ext uri="{BEBA8EAE-BF5A-486C-A8C5-ECC9F3942E4B}">
                          <a14:imgProps xmlns:a14="http://schemas.microsoft.com/office/drawing/2010/main">
                            <a14:imgLayer r:embed="rId2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BCD723C" w14:textId="76A0C2F6" w:rsidR="00EA09BB" w:rsidRPr="00E27FF0" w:rsidRDefault="00EA09BB" w:rsidP="005A0A8F">
      <w:pPr>
        <w:pStyle w:val="TipText"/>
        <w:rPr>
          <w:rFonts w:asciiTheme="minorHAnsi" w:hAnsiTheme="minorHAnsi" w:cstheme="minorHAnsi"/>
          <w:color w:val="auto"/>
          <w:lang w:val="el-GR"/>
        </w:rPr>
      </w:pPr>
    </w:p>
    <w:p w14:paraId="7FADE711" w14:textId="1BE3E30A" w:rsidR="00EA09BB" w:rsidRPr="00E27FF0" w:rsidRDefault="00EA09BB" w:rsidP="005A0A8F">
      <w:pPr>
        <w:pStyle w:val="TipText"/>
        <w:rPr>
          <w:rFonts w:asciiTheme="minorHAnsi" w:hAnsiTheme="minorHAnsi" w:cstheme="minorHAnsi"/>
          <w:color w:val="auto"/>
          <w:lang w:val="el-GR"/>
        </w:rPr>
        <w:sectPr w:rsidR="00EA09BB" w:rsidRPr="00E27FF0" w:rsidSect="005A0A8F">
          <w:pgSz w:w="12240" w:h="15840" w:code="1"/>
          <w:pgMar w:top="1440" w:right="1440" w:bottom="1440" w:left="1440" w:header="720" w:footer="720" w:gutter="0"/>
          <w:cols w:space="720"/>
          <w:docGrid w:linePitch="326" w:charSpace="-6350"/>
        </w:sectPr>
      </w:pPr>
    </w:p>
    <w:p w14:paraId="0A8A0E57" w14:textId="59157EF0" w:rsidR="00B13749" w:rsidRPr="00EE3281" w:rsidRDefault="00EE3281" w:rsidP="00B13749">
      <w:pPr>
        <w:pStyle w:val="Heading1"/>
        <w:rPr>
          <w:lang w:val="el-GR"/>
        </w:rPr>
      </w:pPr>
      <w:bookmarkStart w:id="3" w:name="_Toc186712899"/>
      <w:bookmarkEnd w:id="2"/>
      <w:r w:rsidRPr="00EE3281">
        <w:rPr>
          <w:lang w:val="el-GR"/>
        </w:rPr>
        <w:lastRenderedPageBreak/>
        <w:t xml:space="preserve">ΚΕΦΑΛΑΙΟ 3 — </w:t>
      </w:r>
      <w:r w:rsidRPr="00807890">
        <w:rPr>
          <w:b/>
          <w:bCs/>
          <w:lang w:val="el-GR"/>
        </w:rPr>
        <w:t>Η ΑΓΚΑΛΙΑ ΤΗΣ ΜΗΤΕΡΑΣ</w:t>
      </w:r>
      <w:bookmarkEnd w:id="3"/>
    </w:p>
    <w:p w14:paraId="7F5C723B" w14:textId="3A8AC113"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Είναι 1911 και μετά από ένα εξαντλητικό ταξίδι, ο πεντάχρονος </w:t>
      </w:r>
      <w:proofErr w:type="spellStart"/>
      <w:r w:rsidRPr="004B471B">
        <w:rPr>
          <w:rFonts w:ascii="Times New Roman" w:hAnsi="Times New Roman"/>
          <w:color w:val="auto"/>
          <w:sz w:val="23"/>
          <w:szCs w:val="23"/>
          <w:lang w:val="el-GR"/>
        </w:rPr>
        <w:t>εγγονός</w:t>
      </w:r>
      <w:proofErr w:type="spellEnd"/>
      <w:r w:rsidRPr="004B471B">
        <w:rPr>
          <w:rFonts w:ascii="Times New Roman" w:hAnsi="Times New Roman"/>
          <w:color w:val="auto"/>
          <w:sz w:val="23"/>
          <w:szCs w:val="23"/>
          <w:lang w:val="el-GR"/>
        </w:rPr>
        <w:t xml:space="preserve"> του Απόστολου, Χρήστος, μαζί με τον </w:t>
      </w:r>
      <w:r w:rsidR="00353C2C">
        <w:rPr>
          <w:rFonts w:ascii="Times New Roman" w:hAnsi="Times New Roman"/>
          <w:color w:val="auto"/>
          <w:sz w:val="23"/>
          <w:szCs w:val="23"/>
          <w:lang w:val="el-GR"/>
        </w:rPr>
        <w:t>πατέρα</w:t>
      </w:r>
      <w:r w:rsidRPr="004B471B">
        <w:rPr>
          <w:rFonts w:ascii="Times New Roman" w:hAnsi="Times New Roman"/>
          <w:color w:val="auto"/>
          <w:sz w:val="23"/>
          <w:szCs w:val="23"/>
          <w:lang w:val="el-GR"/>
        </w:rPr>
        <w:t xml:space="preserve"> και τη </w:t>
      </w:r>
      <w:r w:rsidR="00353C2C">
        <w:rPr>
          <w:rFonts w:ascii="Times New Roman" w:hAnsi="Times New Roman"/>
          <w:color w:val="auto"/>
          <w:sz w:val="23"/>
          <w:szCs w:val="23"/>
          <w:lang w:val="el-GR"/>
        </w:rPr>
        <w:t>μητέρα</w:t>
      </w:r>
      <w:r w:rsidRPr="004B471B">
        <w:rPr>
          <w:rFonts w:ascii="Times New Roman" w:hAnsi="Times New Roman"/>
          <w:color w:val="auto"/>
          <w:sz w:val="23"/>
          <w:szCs w:val="23"/>
          <w:lang w:val="el-GR"/>
        </w:rPr>
        <w:t xml:space="preserve"> του, Διονύση και Κατερίνα, έφτασαν στην Πρέβεζα. Η πολύβουη πόλη-λιμάνι πρόσφερε μικρή παρηγοριά. Εξαντλημένοι και πεινασμένοι, βρήκαν καταφύγιο σε ένα στενό, ερειπωμένο σπίτι που τους πρόσφεραν μακρινοί συγγενείς. Αλλά η ανάπαυλα ήταν φευγαλέα.</w:t>
      </w:r>
    </w:p>
    <w:p w14:paraId="189733B4" w14:textId="77777777"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Η Κατερίνα, εξασθενημένη από το ταξίδι και τον διαρκή φόβο, υπέκυψε σε έναν μαινόμενο πυρετό. Ο Χρήστος, κρατώντας σφιχτά τον μικρό ξύλινο σταυρό που κρεμόταν στο λαιμό της μητέρας του, παρακολουθούσε αβοήθητος καθώς εκείνη μαράζωνε μπροστά στα μάτια του.</w:t>
      </w:r>
    </w:p>
    <w:p w14:paraId="7BA73403" w14:textId="77777777"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Ένα απόγευμα, καθώς το φως του ήλιου έπεφτε μέσα από τα βρώμικα τζάμια, ο Χρήστος καθόταν δίπλα στο κρεβάτι της μητέρας του, κρατώντας το αδύναμο χέρι της. Οι ανάσες της έβγαιναν με κοφτές ανάσες. "Μαμά," ψιθύρισε, η φωνή του βαριά από δάκρυα, "θα κοιμηθείς;"</w:t>
      </w:r>
    </w:p>
    <w:p w14:paraId="58835D0F" w14:textId="3423A867"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Τα μάτια της Κατερίνας άνοιξαν, μια λάμψη αναγνώρισης στα βάθη τους. "Χρήστο, μικρό μου</w:t>
      </w:r>
      <w:r w:rsidR="00AD75A0">
        <w:rPr>
          <w:rFonts w:ascii="Times New Roman" w:hAnsi="Times New Roman"/>
          <w:color w:val="auto"/>
          <w:sz w:val="23"/>
          <w:szCs w:val="23"/>
          <w:lang w:val="el-GR"/>
        </w:rPr>
        <w:t xml:space="preserve"> </w:t>
      </w:r>
      <w:proofErr w:type="spellStart"/>
      <w:r w:rsidR="00AD75A0">
        <w:rPr>
          <w:rFonts w:ascii="Times New Roman" w:hAnsi="Times New Roman"/>
          <w:color w:val="auto"/>
          <w:sz w:val="23"/>
          <w:szCs w:val="23"/>
          <w:lang w:val="el-GR"/>
        </w:rPr>
        <w:t>σπουργιτακι</w:t>
      </w:r>
      <w:proofErr w:type="spellEnd"/>
      <w:r w:rsidRPr="004B471B">
        <w:rPr>
          <w:rFonts w:ascii="Times New Roman" w:hAnsi="Times New Roman"/>
          <w:color w:val="auto"/>
          <w:sz w:val="23"/>
          <w:szCs w:val="23"/>
          <w:lang w:val="el-GR"/>
        </w:rPr>
        <w:t>…" ψιθύρισε, η φωνή της μόλις ακουγόταν. "Έλα κοντά."</w:t>
      </w:r>
    </w:p>
    <w:p w14:paraId="4295FFF6" w14:textId="77777777"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Εκείνος έσκυψε, το μικρό του χέρι τυλιγμένο στο δικό της. Ένα μόνο δάκρυ κύλησε στο μάγουλό της. "Μαμά," ρώτησε, η φωνή του τρεμάμενη, "τι συμβαίνει;"</w:t>
      </w:r>
    </w:p>
    <w:p w14:paraId="0F894F58" w14:textId="77777777" w:rsidR="00EE3281"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"Πηγαίνω σε ένα μακρύ ταξίδι, Χρήστο," ψιθύρισε, το σφίξιμό της σφίγγοντας, μετά χαλαρώνοντας. "Ένα όμορφο μέρος… Θα είμαι πάντα μαζί σου… στην καρδιά σου…"</w:t>
      </w:r>
    </w:p>
    <w:p w14:paraId="281A18B2" w14:textId="50EE8757" w:rsidR="00B13749" w:rsidRPr="004B471B" w:rsidRDefault="00EE3281" w:rsidP="00EE3281">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Τα μάτια της έκλεισαν. Η αναπνοή της σταμάτησε. Ο Χρήστος, πολύ μικρός για να καταλάβει την οριστικότητα του θανάτου, συνέχισε να κρατά το χέρι της, περιμένοντας να ξυπνήσει. Ο κόσμος γύρω του θόλωσε, οι ήχοι της πόλης χάνονταν σε ένα μακρινό βουητό. Ο τρόμος σφιχτά στο μικρό του στήθος. Μια κραυγή ξέσπασε από το λαιμό του. Η μητέρα του Αποστόλη Κουμπούρα άκουσε την κραυγή, έτρεξε προς τον Χρήστο και τον συμβούλεψε να πάει να βρει τον πατέρα του.</w:t>
      </w:r>
    </w:p>
    <w:p w14:paraId="0C3226FB" w14:textId="7D6CF978" w:rsidR="00B13749" w:rsidRPr="00EE3281" w:rsidRDefault="0021680D" w:rsidP="00B13749">
      <w:pPr>
        <w:rPr>
          <w:rFonts w:ascii="Times New Roman" w:hAnsi="Times New Roman"/>
          <w:lang w:val="el-GR"/>
        </w:rPr>
      </w:pPr>
      <w:r>
        <w:rPr>
          <w:rFonts w:ascii="Times New Roman" w:hAnsi="Times New Roman"/>
          <w:noProof/>
        </w:rPr>
        <w:drawing>
          <wp:anchor distT="0" distB="0" distL="114300" distR="114300" simplePos="0" relativeHeight="251660288" behindDoc="0" locked="0" layoutInCell="1" allowOverlap="1" wp14:anchorId="09CDB6F7" wp14:editId="453FA5F3">
            <wp:simplePos x="0" y="0"/>
            <wp:positionH relativeFrom="column">
              <wp:posOffset>541972</wp:posOffset>
            </wp:positionH>
            <wp:positionV relativeFrom="paragraph">
              <wp:posOffset>85758</wp:posOffset>
            </wp:positionV>
            <wp:extent cx="4956048" cy="2798064"/>
            <wp:effectExtent l="76200" t="76200" r="73660" b="1126490"/>
            <wp:wrapNone/>
            <wp:docPr id="91082738" name="Picture 6" descr="A child looking at a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82738" name="Picture 6" descr="A child looking at a candle"/>
                    <pic:cNvPicPr/>
                  </pic:nvPicPr>
                  <pic:blipFill>
                    <a:blip r:embed="rId22" cstate="print">
                      <a:extLst>
                        <a:ext uri="{BEBA8EAE-BF5A-486C-A8C5-ECC9F3942E4B}">
                          <a14:imgProps xmlns:a14="http://schemas.microsoft.com/office/drawing/2010/main">
                            <a14:imgLayer r:embed="rId2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7B0E1524" w14:textId="3E5FF1B9" w:rsidR="00B13749" w:rsidRPr="00EE3281" w:rsidRDefault="00B13749" w:rsidP="00B13749">
      <w:pPr>
        <w:rPr>
          <w:rFonts w:ascii="Times New Roman" w:hAnsi="Times New Roman"/>
          <w:lang w:val="el-GR"/>
        </w:rPr>
        <w:sectPr w:rsidR="00B13749" w:rsidRPr="00EE3281" w:rsidSect="00807C4E">
          <w:pgSz w:w="12240" w:h="15840" w:code="1"/>
          <w:pgMar w:top="1440" w:right="1440" w:bottom="1440" w:left="1440" w:header="720" w:footer="720" w:gutter="0"/>
          <w:cols w:space="720"/>
          <w:docGrid w:linePitch="326" w:charSpace="-6350"/>
        </w:sectPr>
      </w:pPr>
    </w:p>
    <w:p w14:paraId="1E4AE952" w14:textId="2BFDA99D" w:rsidR="00B13749" w:rsidRPr="004D3EBA" w:rsidRDefault="004D3EBA" w:rsidP="00B13749">
      <w:pPr>
        <w:pStyle w:val="Heading1"/>
        <w:rPr>
          <w:lang w:val="el-GR"/>
        </w:rPr>
      </w:pPr>
      <w:bookmarkStart w:id="4" w:name="_Toc186712900"/>
      <w:r w:rsidRPr="004D3EBA">
        <w:rPr>
          <w:lang w:val="el-GR"/>
        </w:rPr>
        <w:lastRenderedPageBreak/>
        <w:t xml:space="preserve">ΚΕΦΑΛΑΙΟ 4 — </w:t>
      </w:r>
      <w:r w:rsidRPr="00807890">
        <w:rPr>
          <w:b/>
          <w:bCs/>
          <w:lang w:val="el-GR"/>
        </w:rPr>
        <w:t>Η ΚΛΗΡΟΝΟΜΙΑ ΤΟΥ ΠΑΤΕΡΑ</w:t>
      </w:r>
      <w:bookmarkEnd w:id="4"/>
    </w:p>
    <w:p w14:paraId="7A03A1E6" w14:textId="768ACC7D" w:rsidR="004D3EBA"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Ο κόσμος φαινόταν παράξενος και άγνωστος στον Χρήστο. Θολά πρόσωπα. Χαμηλοί ψίθυροι. Κρατούσε σφιχτά τον ξύλινο σταυρό της μητέρας του, η λεία επιφάνειά του μια μικρή παρηγοριά στο μάγουλό του. Δεν είδε την μητέρα του να θάβεται, καθώς τον έστειλαν στους θείους του στ</w:t>
      </w:r>
      <w:r w:rsidR="00AE6CBB">
        <w:rPr>
          <w:rFonts w:ascii="Times New Roman" w:hAnsi="Times New Roman"/>
          <w:color w:val="auto"/>
          <w:sz w:val="23"/>
          <w:szCs w:val="23"/>
          <w:lang w:val="el-GR"/>
        </w:rPr>
        <w:t>ο</w:t>
      </w:r>
      <w:r w:rsidRPr="004B471B">
        <w:rPr>
          <w:rFonts w:ascii="Times New Roman" w:hAnsi="Times New Roman"/>
          <w:color w:val="auto"/>
          <w:sz w:val="23"/>
          <w:szCs w:val="23"/>
          <w:lang w:val="el-GR"/>
        </w:rPr>
        <w:t xml:space="preserve"> </w:t>
      </w:r>
      <w:proofErr w:type="spellStart"/>
      <w:r w:rsidRPr="004B471B">
        <w:rPr>
          <w:rFonts w:ascii="Times New Roman" w:hAnsi="Times New Roman"/>
          <w:color w:val="auto"/>
          <w:sz w:val="23"/>
          <w:szCs w:val="23"/>
          <w:lang w:val="el-GR"/>
        </w:rPr>
        <w:t>Μύτικα</w:t>
      </w:r>
      <w:proofErr w:type="spellEnd"/>
      <w:r w:rsidRPr="004B471B">
        <w:rPr>
          <w:rFonts w:ascii="Times New Roman" w:hAnsi="Times New Roman"/>
          <w:color w:val="auto"/>
          <w:sz w:val="23"/>
          <w:szCs w:val="23"/>
          <w:lang w:val="el-GR"/>
        </w:rPr>
        <w:t>, ήξερε μόνο ότι είχε φύγει, σε αυτό το "μακρύ ταξίδι". Έμεινε με τους θείους του στ</w:t>
      </w:r>
      <w:r w:rsidR="00AE6CBB">
        <w:rPr>
          <w:rFonts w:ascii="Times New Roman" w:hAnsi="Times New Roman"/>
          <w:color w:val="auto"/>
          <w:sz w:val="23"/>
          <w:szCs w:val="23"/>
          <w:lang w:val="el-GR"/>
        </w:rPr>
        <w:t>ο</w:t>
      </w:r>
      <w:r w:rsidRPr="004B471B">
        <w:rPr>
          <w:rFonts w:ascii="Times New Roman" w:hAnsi="Times New Roman"/>
          <w:color w:val="auto"/>
          <w:sz w:val="23"/>
          <w:szCs w:val="23"/>
          <w:lang w:val="el-GR"/>
        </w:rPr>
        <w:t xml:space="preserve"> </w:t>
      </w:r>
      <w:proofErr w:type="spellStart"/>
      <w:r w:rsidRPr="004B471B">
        <w:rPr>
          <w:rFonts w:ascii="Times New Roman" w:hAnsi="Times New Roman"/>
          <w:color w:val="auto"/>
          <w:sz w:val="23"/>
          <w:szCs w:val="23"/>
          <w:lang w:val="el-GR"/>
        </w:rPr>
        <w:t>Μύτικα</w:t>
      </w:r>
      <w:proofErr w:type="spellEnd"/>
      <w:r w:rsidRPr="004B471B">
        <w:rPr>
          <w:rFonts w:ascii="Times New Roman" w:hAnsi="Times New Roman"/>
          <w:color w:val="auto"/>
          <w:sz w:val="23"/>
          <w:szCs w:val="23"/>
          <w:lang w:val="el-GR"/>
        </w:rPr>
        <w:t xml:space="preserve"> για μερικές εβδομάδες, χαμένος σε μια ομίχλη πένθους.</w:t>
      </w:r>
    </w:p>
    <w:p w14:paraId="7866F760" w14:textId="77777777" w:rsidR="004D3EBA"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Η επιστροφή στο άδειο σπίτι στην Πρέβεζα ενίσχυσε το κενό μέσα του. Ο πατέρας του, Διονύσιος, μια σκιά του παλιού εαυτού του, τον υποδέχτηκε με ένα ψεύτικο χαμόγελο. Ο Διονύσιος, με την υγεία του να φθίνει, ήξερε ότι ο χρόνος του ήταν περιορισμένος.</w:t>
      </w:r>
    </w:p>
    <w:p w14:paraId="212D23C6" w14:textId="77777777" w:rsidR="004D3EBA"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Ένα βράδυ, μετά από μια επίσκεψη από τη θεία του, Βασιλική </w:t>
      </w:r>
      <w:proofErr w:type="spellStart"/>
      <w:r w:rsidRPr="004B471B">
        <w:rPr>
          <w:rFonts w:ascii="Times New Roman" w:hAnsi="Times New Roman"/>
          <w:color w:val="auto"/>
          <w:sz w:val="23"/>
          <w:szCs w:val="23"/>
          <w:lang w:val="el-GR"/>
        </w:rPr>
        <w:t>Γκιώτη</w:t>
      </w:r>
      <w:proofErr w:type="spellEnd"/>
      <w:r w:rsidRPr="004B471B">
        <w:rPr>
          <w:rFonts w:ascii="Times New Roman" w:hAnsi="Times New Roman"/>
          <w:color w:val="auto"/>
          <w:sz w:val="23"/>
          <w:szCs w:val="23"/>
          <w:lang w:val="el-GR"/>
        </w:rPr>
        <w:t xml:space="preserve">, ο Διονύσιος κάλεσε τον Χρήστο στο </w:t>
      </w:r>
      <w:proofErr w:type="spellStart"/>
      <w:r w:rsidRPr="004B471B">
        <w:rPr>
          <w:rFonts w:ascii="Times New Roman" w:hAnsi="Times New Roman"/>
          <w:color w:val="auto"/>
          <w:sz w:val="23"/>
          <w:szCs w:val="23"/>
          <w:lang w:val="el-GR"/>
        </w:rPr>
        <w:t>προσκεφάλι</w:t>
      </w:r>
      <w:proofErr w:type="spellEnd"/>
      <w:r w:rsidRPr="004B471B">
        <w:rPr>
          <w:rFonts w:ascii="Times New Roman" w:hAnsi="Times New Roman"/>
          <w:color w:val="auto"/>
          <w:sz w:val="23"/>
          <w:szCs w:val="23"/>
          <w:lang w:val="el-GR"/>
        </w:rPr>
        <w:t xml:space="preserve"> του. Κράτησε το μικρό χέρι του γιου του, το σφίξιμό του απροσδόκητα δυνατό. "Χρήστο," άρχισε, η φωνή του βραχνή, "υπάρχουν πράγματα που πρέπει να ξέρεις… για την οικογένειά μας…"</w:t>
      </w:r>
    </w:p>
    <w:p w14:paraId="5BC22D2F" w14:textId="38DE6D0A" w:rsidR="004D3EBA"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Μίλησε για τους προγόνους τους, την οικογένεια </w:t>
      </w:r>
      <w:proofErr w:type="spellStart"/>
      <w:r w:rsidRPr="004B471B">
        <w:rPr>
          <w:rFonts w:ascii="Times New Roman" w:hAnsi="Times New Roman"/>
          <w:color w:val="auto"/>
          <w:sz w:val="23"/>
          <w:szCs w:val="23"/>
          <w:lang w:val="el-GR"/>
        </w:rPr>
        <w:t>Κουτσονίκα</w:t>
      </w:r>
      <w:proofErr w:type="spellEnd"/>
      <w:r w:rsidRPr="004B471B">
        <w:rPr>
          <w:rFonts w:ascii="Times New Roman" w:hAnsi="Times New Roman"/>
          <w:color w:val="auto"/>
          <w:sz w:val="23"/>
          <w:szCs w:val="23"/>
          <w:lang w:val="el-GR"/>
        </w:rPr>
        <w:t>, την αντίστασή τους ενάντια στους Τούρκους, την φυγή τους από τ</w:t>
      </w:r>
      <w:r w:rsidR="00EA7BAB">
        <w:rPr>
          <w:rFonts w:ascii="Times New Roman" w:hAnsi="Times New Roman"/>
          <w:color w:val="auto"/>
          <w:sz w:val="23"/>
          <w:szCs w:val="23"/>
        </w:rPr>
        <w:t>o</w:t>
      </w:r>
      <w:r w:rsidRPr="004B471B">
        <w:rPr>
          <w:rFonts w:ascii="Times New Roman" w:hAnsi="Times New Roman"/>
          <w:color w:val="auto"/>
          <w:sz w:val="23"/>
          <w:szCs w:val="23"/>
          <w:lang w:val="el-GR"/>
        </w:rPr>
        <w:t xml:space="preserve"> Καρακόλι, την αλλαγή του ονόματος σε </w:t>
      </w:r>
      <w:proofErr w:type="spellStart"/>
      <w:r w:rsidR="00E62CC2" w:rsidRPr="004B471B">
        <w:rPr>
          <w:rFonts w:ascii="Times New Roman" w:hAnsi="Times New Roman"/>
          <w:color w:val="auto"/>
          <w:sz w:val="23"/>
          <w:szCs w:val="23"/>
          <w:lang w:val="el-GR"/>
        </w:rPr>
        <w:t>Ματσίρα</w:t>
      </w:r>
      <w:r w:rsidRPr="004B471B">
        <w:rPr>
          <w:rFonts w:ascii="Times New Roman" w:hAnsi="Times New Roman"/>
          <w:color w:val="auto"/>
          <w:sz w:val="23"/>
          <w:szCs w:val="23"/>
          <w:lang w:val="el-GR"/>
        </w:rPr>
        <w:t>ς</w:t>
      </w:r>
      <w:proofErr w:type="spellEnd"/>
      <w:r w:rsidRPr="004B471B">
        <w:rPr>
          <w:rFonts w:ascii="Times New Roman" w:hAnsi="Times New Roman"/>
          <w:color w:val="auto"/>
          <w:sz w:val="23"/>
          <w:szCs w:val="23"/>
          <w:lang w:val="el-GR"/>
        </w:rPr>
        <w:t xml:space="preserve"> – "φονιάς"</w:t>
      </w:r>
      <w:r w:rsidR="00AE6CBB">
        <w:rPr>
          <w:rFonts w:ascii="Times New Roman" w:hAnsi="Times New Roman"/>
          <w:color w:val="auto"/>
          <w:sz w:val="23"/>
          <w:szCs w:val="23"/>
          <w:lang w:val="el-GR"/>
        </w:rPr>
        <w:t xml:space="preserve"> στα Αλβανικά</w:t>
      </w:r>
      <w:r w:rsidRPr="004B471B">
        <w:rPr>
          <w:rFonts w:ascii="Times New Roman" w:hAnsi="Times New Roman"/>
          <w:color w:val="auto"/>
          <w:sz w:val="23"/>
          <w:szCs w:val="23"/>
          <w:lang w:val="el-GR"/>
        </w:rPr>
        <w:t>. Μίλησε για τους αδελφούς του, σκορπισμένους, η μοίρα τους άγνωστη.</w:t>
      </w:r>
    </w:p>
    <w:p w14:paraId="434C3E23" w14:textId="36579F3C" w:rsidR="004D3EBA"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"Βρες τους, Χρήστο," τον παρακάλεσε, τα μάτια του να καίγονται με μια πυρετώδη ένταση. "Τον Βασίλειο στην </w:t>
      </w:r>
      <w:r w:rsidR="00AE6CBB" w:rsidRPr="004B471B">
        <w:rPr>
          <w:rFonts w:ascii="Times New Roman" w:hAnsi="Times New Roman"/>
          <w:color w:val="auto"/>
          <w:sz w:val="23"/>
          <w:szCs w:val="23"/>
          <w:lang w:val="el-GR"/>
        </w:rPr>
        <w:t>Κυψέλη</w:t>
      </w:r>
      <w:r w:rsidRPr="004B471B">
        <w:rPr>
          <w:rFonts w:ascii="Times New Roman" w:hAnsi="Times New Roman"/>
          <w:color w:val="auto"/>
          <w:sz w:val="23"/>
          <w:szCs w:val="23"/>
          <w:lang w:val="el-GR"/>
        </w:rPr>
        <w:t>… τον Ιωάννη στο Ξηρόμερο, την Πάργα, ή τη Βόνιτσα… αν μπορείς. Είναι η οικογένειά μας. Η σύνδεσή μας με το παρελθόν." Ένας βαθύς, βραχνός βήχας σάρωσε το σώμα του. "Ζήσε μια καλύτερη ζωή από εμένα, γιε μου," ψιθύρισε, η φωνή του χανόταν. "Να είσαι δυνατός. Να είσαι γενναίος." Τράβηξε τον Χρήστο κοντά του, η αγκαλιά του ένα μείγμα αγάπης και απελπισίας.</w:t>
      </w:r>
    </w:p>
    <w:p w14:paraId="1528F5E8" w14:textId="04D02947" w:rsidR="00B13749" w:rsidRPr="004B471B" w:rsidRDefault="004D3EBA" w:rsidP="004D3EBA">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Λίγο αργότερα, ο Διονύσιος υπέκυψε στην ασθένειά του, αφήνοντας τον εξάχρονο Χρήστο ακυβέρνητο, μια μικρή βάρκα πεταμένη σε μια ταραγμένη θάλασσα.</w:t>
      </w:r>
    </w:p>
    <w:p w14:paraId="5F6E85B8" w14:textId="6F75828C" w:rsidR="00B13749" w:rsidRPr="009B64C0" w:rsidRDefault="00C45F98" w:rsidP="00B13749">
      <w:pPr>
        <w:rPr>
          <w:rFonts w:ascii="Times New Roman" w:hAnsi="Times New Roman"/>
          <w:lang w:val="el-GR"/>
        </w:rPr>
      </w:pPr>
      <w:r>
        <w:rPr>
          <w:rFonts w:ascii="Times New Roman" w:hAnsi="Times New Roman"/>
          <w:noProof/>
        </w:rPr>
        <w:drawing>
          <wp:anchor distT="0" distB="0" distL="114300" distR="114300" simplePos="0" relativeHeight="251661312" behindDoc="0" locked="0" layoutInCell="1" allowOverlap="1" wp14:anchorId="6D7EEC58" wp14:editId="4939B0C7">
            <wp:simplePos x="0" y="0"/>
            <wp:positionH relativeFrom="column">
              <wp:posOffset>542925</wp:posOffset>
            </wp:positionH>
            <wp:positionV relativeFrom="paragraph">
              <wp:posOffset>78740</wp:posOffset>
            </wp:positionV>
            <wp:extent cx="4956048" cy="2798064"/>
            <wp:effectExtent l="76200" t="76200" r="73660" b="1126490"/>
            <wp:wrapNone/>
            <wp:docPr id="982894702" name="Picture 7" descr="A person and child in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94702" name="Picture 7" descr="A person and child in bed&#10;&#10;Description automatically generated"/>
                    <pic:cNvPicPr/>
                  </pic:nvPicPr>
                  <pic:blipFill>
                    <a:blip r:embed="rId24" cstate="print">
                      <a:extLst>
                        <a:ext uri="{BEBA8EAE-BF5A-486C-A8C5-ECC9F3942E4B}">
                          <a14:imgProps xmlns:a14="http://schemas.microsoft.com/office/drawing/2010/main">
                            <a14:imgLayer r:embed="rId2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2E0CC5C7" w14:textId="4A704F6E" w:rsidR="00B13749" w:rsidRPr="009B64C0" w:rsidRDefault="00B13749" w:rsidP="00B13749">
      <w:pPr>
        <w:rPr>
          <w:rFonts w:ascii="Times New Roman" w:hAnsi="Times New Roman"/>
          <w:lang w:val="el-GR"/>
        </w:rPr>
        <w:sectPr w:rsidR="00B13749" w:rsidRPr="009B64C0" w:rsidSect="00807C4E">
          <w:pgSz w:w="12240" w:h="15840" w:code="1"/>
          <w:pgMar w:top="1440" w:right="1440" w:bottom="1440" w:left="1440" w:header="720" w:footer="720" w:gutter="0"/>
          <w:cols w:space="720"/>
          <w:docGrid w:linePitch="326" w:charSpace="-6350"/>
        </w:sectPr>
      </w:pPr>
    </w:p>
    <w:p w14:paraId="0E6D7271" w14:textId="42AA5F5E" w:rsidR="00B13749" w:rsidRPr="009B64C0" w:rsidRDefault="009B64C0" w:rsidP="00B13749">
      <w:pPr>
        <w:pStyle w:val="Heading1"/>
        <w:rPr>
          <w:lang w:val="el-GR"/>
        </w:rPr>
      </w:pPr>
      <w:bookmarkStart w:id="5" w:name="_Toc186712901"/>
      <w:r w:rsidRPr="009B64C0">
        <w:rPr>
          <w:lang w:val="el-GR"/>
        </w:rPr>
        <w:lastRenderedPageBreak/>
        <w:t xml:space="preserve">ΚΕΦΑΛΑΙΟ 5 — </w:t>
      </w:r>
      <w:r w:rsidRPr="00807890">
        <w:rPr>
          <w:b/>
          <w:bCs/>
          <w:lang w:val="el-GR"/>
        </w:rPr>
        <w:t>Η ΣΚΙΑ Τ</w:t>
      </w:r>
      <w:r w:rsidR="00AE6CBB" w:rsidRPr="00807890">
        <w:rPr>
          <w:b/>
          <w:bCs/>
          <w:lang w:val="el-GR"/>
        </w:rPr>
        <w:t>ΟΥ</w:t>
      </w:r>
      <w:r w:rsidRPr="00807890">
        <w:rPr>
          <w:b/>
          <w:bCs/>
          <w:lang w:val="el-GR"/>
        </w:rPr>
        <w:t xml:space="preserve"> ΜΥΤΙΚΑ</w:t>
      </w:r>
      <w:bookmarkEnd w:id="5"/>
    </w:p>
    <w:p w14:paraId="5C448C1C" w14:textId="668CBBD6" w:rsidR="009B64C0" w:rsidRPr="004B471B" w:rsidRDefault="009B64C0" w:rsidP="009B64C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Η θεία Βασιλική, μια αυστηρή γυναίκα με υπολογιστικά μάτια, έφτασε μετά την κηδεία, προσφέροντας να πάρει τον Χρήστο στ</w:t>
      </w:r>
      <w:r w:rsidR="00AE6CBB">
        <w:rPr>
          <w:rFonts w:ascii="Times New Roman" w:hAnsi="Times New Roman"/>
          <w:color w:val="auto"/>
          <w:sz w:val="23"/>
          <w:szCs w:val="23"/>
          <w:lang w:val="el-GR"/>
        </w:rPr>
        <w:t>ο</w:t>
      </w:r>
      <w:r w:rsidRPr="004B471B">
        <w:rPr>
          <w:rFonts w:ascii="Times New Roman" w:hAnsi="Times New Roman"/>
          <w:color w:val="auto"/>
          <w:sz w:val="23"/>
          <w:szCs w:val="23"/>
          <w:lang w:val="el-GR"/>
        </w:rPr>
        <w:t xml:space="preserve"> </w:t>
      </w:r>
      <w:proofErr w:type="spellStart"/>
      <w:r w:rsidRPr="004B471B">
        <w:rPr>
          <w:rFonts w:ascii="Times New Roman" w:hAnsi="Times New Roman"/>
          <w:color w:val="auto"/>
          <w:sz w:val="23"/>
          <w:szCs w:val="23"/>
          <w:lang w:val="el-GR"/>
        </w:rPr>
        <w:t>Μύτικα</w:t>
      </w:r>
      <w:proofErr w:type="spellEnd"/>
      <w:r w:rsidRPr="004B471B">
        <w:rPr>
          <w:rFonts w:ascii="Times New Roman" w:hAnsi="Times New Roman"/>
          <w:color w:val="auto"/>
          <w:sz w:val="23"/>
          <w:szCs w:val="23"/>
          <w:lang w:val="el-GR"/>
        </w:rPr>
        <w:t xml:space="preserve">. Ο Χρήστος, λαχταρώντας οικογένεια, οποιαδήποτε οικογένεια, συμφώνησε πρόθυμα. Αλλά </w:t>
      </w:r>
      <w:r w:rsidR="00AE6CBB">
        <w:rPr>
          <w:rFonts w:ascii="Times New Roman" w:hAnsi="Times New Roman"/>
          <w:color w:val="auto"/>
          <w:sz w:val="23"/>
          <w:szCs w:val="23"/>
          <w:lang w:val="el-GR"/>
        </w:rPr>
        <w:t>ο</w:t>
      </w:r>
      <w:r w:rsidRPr="004B471B">
        <w:rPr>
          <w:rFonts w:ascii="Times New Roman" w:hAnsi="Times New Roman"/>
          <w:color w:val="auto"/>
          <w:sz w:val="23"/>
          <w:szCs w:val="23"/>
          <w:lang w:val="el-GR"/>
        </w:rPr>
        <w:t xml:space="preserve"> </w:t>
      </w:r>
      <w:proofErr w:type="spellStart"/>
      <w:r w:rsidRPr="004B471B">
        <w:rPr>
          <w:rFonts w:ascii="Times New Roman" w:hAnsi="Times New Roman"/>
          <w:color w:val="auto"/>
          <w:sz w:val="23"/>
          <w:szCs w:val="23"/>
          <w:lang w:val="el-GR"/>
        </w:rPr>
        <w:t>Μύτικα</w:t>
      </w:r>
      <w:r w:rsidR="00AE6CBB">
        <w:rPr>
          <w:rFonts w:ascii="Times New Roman" w:hAnsi="Times New Roman"/>
          <w:color w:val="auto"/>
          <w:sz w:val="23"/>
          <w:szCs w:val="23"/>
          <w:lang w:val="el-GR"/>
        </w:rPr>
        <w:t>ς</w:t>
      </w:r>
      <w:proofErr w:type="spellEnd"/>
      <w:r w:rsidRPr="004B471B">
        <w:rPr>
          <w:rFonts w:ascii="Times New Roman" w:hAnsi="Times New Roman"/>
          <w:color w:val="auto"/>
          <w:sz w:val="23"/>
          <w:szCs w:val="23"/>
          <w:lang w:val="el-GR"/>
        </w:rPr>
        <w:t xml:space="preserve"> δεν ήταν το καταφύγιο που επιθυμούσε.</w:t>
      </w:r>
    </w:p>
    <w:p w14:paraId="4CBFE636" w14:textId="77777777" w:rsidR="009B64C0" w:rsidRPr="004B471B" w:rsidRDefault="009B64C0" w:rsidP="009B64C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Η Βασιλική, με το πρόσχημα της κηδεμονίας, τον έβλεπε σαν μέσο για ένα σκοπό – τη μικρή του κληρονομιά. Έλεγχε κάθε του κίνηση, μετρούσε το φαγητό του, τον ανάγκαζε να δουλεύει πολλές ώρες. Ήταν ένας μικρός υπηρέτης, όχι ανιψιός. Η ανάμνηση της αγάπης των γονιών του, το απαλό τους άγγιγμα, έγινε ένα ξεθωριασμένο όνειρο.</w:t>
      </w:r>
    </w:p>
    <w:p w14:paraId="78EF8FDD" w14:textId="77777777" w:rsidR="009B64C0" w:rsidRPr="004B471B" w:rsidRDefault="009B64C0" w:rsidP="009B64C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Οδηγούμενος από μια απεγνωσμένη λαχτάρα για τους γονείς του, έφυγε τρέχοντας μια μέρα, κρυμμένος κάτω από τις σκάλες του σχολείου, ελπίζοντας ότι θα επανεμφανιστούν μαγικά. Η κρύα νύχτα έφερε μόνο πείνα και φόβο. Επέστρεψε στη Βασιλική ηττημένος, τρέμοντας, η μικρή του περιπέτεια τελείωσε με ένα σοβαρό κρύωμα που απείλησε να σβήσει τη νεαρή του ζωή.</w:t>
      </w:r>
    </w:p>
    <w:p w14:paraId="00C26E84" w14:textId="528096DE" w:rsidR="005A5BD6" w:rsidRPr="004B471B" w:rsidRDefault="009B64C0" w:rsidP="009B64C0">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Η ξαδέρφη του Βασιλική, ακόμη και η ίδια η θεία Βασιλική, τον φρόντισαν μέχρι να αναρρώσει, η φροντίδα τους ένα παράξενο μείγμα απρόθυμης φροντίδας και ιδιοτέλειας. Όταν ανάρρωσε, η σκέψη της Πρέβεζας, του παλιού του σπιτιού, τραβούσε την καρδιά του. Επέστρεψε για να βρει το σπίτι των γονιών του κλειδωμένο και άδειο, μια κούφια υπενθύμιση της απώλειάς του. Τα σκαλιά του σχολείου, κρύα και αμείλικτα, έγιναν το καταφύγιό του για άλλη μια φορά.</w:t>
      </w:r>
    </w:p>
    <w:p w14:paraId="5CF761BE" w14:textId="77777777" w:rsidR="00B13749" w:rsidRPr="00300596" w:rsidRDefault="00B13749" w:rsidP="00B13749">
      <w:pPr>
        <w:rPr>
          <w:rFonts w:ascii="Times New Roman" w:hAnsi="Times New Roman"/>
          <w:lang w:val="el-GR"/>
        </w:rPr>
      </w:pPr>
    </w:p>
    <w:p w14:paraId="196D8CDE" w14:textId="7AE164FD" w:rsidR="00B13749" w:rsidRPr="00300596" w:rsidRDefault="002F55D9" w:rsidP="00B13749">
      <w:pPr>
        <w:rPr>
          <w:rFonts w:ascii="Times New Roman" w:hAnsi="Times New Roman"/>
          <w:lang w:val="el-GR"/>
        </w:rPr>
        <w:sectPr w:rsidR="00B13749" w:rsidRPr="00300596" w:rsidSect="00807C4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3600" behindDoc="0" locked="0" layoutInCell="1" allowOverlap="1" wp14:anchorId="33EC2F21" wp14:editId="16B8C3BC">
            <wp:simplePos x="0" y="0"/>
            <wp:positionH relativeFrom="column">
              <wp:posOffset>0</wp:posOffset>
            </wp:positionH>
            <wp:positionV relativeFrom="paragraph">
              <wp:posOffset>1588</wp:posOffset>
            </wp:positionV>
            <wp:extent cx="5943600" cy="3359150"/>
            <wp:effectExtent l="76200" t="76200" r="76200" b="1250950"/>
            <wp:wrapNone/>
            <wp:docPr id="1669892150" name="Picture 8" descr="A child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892150" name="Picture 8" descr="A child sitting on the floor&#10;&#10;Description automatically generated"/>
                    <pic:cNvPicPr/>
                  </pic:nvPicPr>
                  <pic:blipFill>
                    <a:blip r:embed="rId26" cstate="print">
                      <a:extLst>
                        <a:ext uri="{BEBA8EAE-BF5A-486C-A8C5-ECC9F3942E4B}">
                          <a14:imgProps xmlns:a14="http://schemas.microsoft.com/office/drawing/2010/main">
                            <a14:imgLayer r:embed="rId2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747AFE19" w14:textId="122C65A6" w:rsidR="00B13749" w:rsidRPr="00300596" w:rsidRDefault="00300596" w:rsidP="00B13749">
      <w:pPr>
        <w:pStyle w:val="Heading1"/>
        <w:rPr>
          <w:lang w:val="el-GR"/>
        </w:rPr>
      </w:pPr>
      <w:bookmarkStart w:id="6" w:name="_Toc186712902"/>
      <w:r w:rsidRPr="00300596">
        <w:rPr>
          <w:lang w:val="el-GR"/>
        </w:rPr>
        <w:lastRenderedPageBreak/>
        <w:t xml:space="preserve">ΚΕΦΑΛΑΙΟ 6 — </w:t>
      </w:r>
      <w:r w:rsidRPr="00807890">
        <w:rPr>
          <w:b/>
          <w:bCs/>
          <w:lang w:val="el-GR"/>
        </w:rPr>
        <w:t>ΜΙΑ ΦΕΥΓΑΛΕΑ ΚΑΛΟΣΥΝΗ</w:t>
      </w:r>
      <w:bookmarkEnd w:id="6"/>
    </w:p>
    <w:p w14:paraId="01063B04" w14:textId="77777777" w:rsidR="00300596" w:rsidRPr="004B471B" w:rsidRDefault="00300596" w:rsidP="0030059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Η πείνα βασάνιζε την κοιλιά του Χρήστου καθώς περιπλανιόταν στην ακτή της Πρέβεζας. Ο αλμυρός αέρας τσιμπούσε τα σκασμένα χείλη του. Ήταν μια μικρή, μοναχική φιγούρα με φόντο το πολύβουο λιμάνι. Τότε, ένα γνώριμο πρόσωπο αναδύθηκε από το πλήθος – ο </w:t>
      </w:r>
      <w:proofErr w:type="spellStart"/>
      <w:r w:rsidRPr="004B471B">
        <w:rPr>
          <w:rFonts w:ascii="Times New Roman" w:hAnsi="Times New Roman"/>
          <w:color w:val="auto"/>
          <w:sz w:val="23"/>
          <w:szCs w:val="23"/>
          <w:lang w:val="el-GR"/>
        </w:rPr>
        <w:t>Καραμπέτσος</w:t>
      </w:r>
      <w:proofErr w:type="spellEnd"/>
      <w:r w:rsidRPr="004B471B">
        <w:rPr>
          <w:rFonts w:ascii="Times New Roman" w:hAnsi="Times New Roman"/>
          <w:color w:val="auto"/>
          <w:sz w:val="23"/>
          <w:szCs w:val="23"/>
          <w:lang w:val="el-GR"/>
        </w:rPr>
        <w:t>, ο πρώην εργοδότης του πατέρα του, ένας εύσωμος άντρας του οποίου το βροντερό γέλιο θυμόταν ο Χρήστος από πιο ευτυχισμένες εποχές.</w:t>
      </w:r>
    </w:p>
    <w:p w14:paraId="6712B5EF" w14:textId="77777777" w:rsidR="00300596" w:rsidRPr="004B471B" w:rsidRDefault="00300596" w:rsidP="0030059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"Το αγόρι του Διονύση! Τι κάνεις εδώ, μικρέ;" η φωνή του </w:t>
      </w:r>
      <w:proofErr w:type="spellStart"/>
      <w:r w:rsidRPr="004B471B">
        <w:rPr>
          <w:rFonts w:ascii="Times New Roman" w:hAnsi="Times New Roman"/>
          <w:color w:val="auto"/>
          <w:sz w:val="23"/>
          <w:szCs w:val="23"/>
          <w:lang w:val="el-GR"/>
        </w:rPr>
        <w:t>Καραμπέτσου</w:t>
      </w:r>
      <w:proofErr w:type="spellEnd"/>
      <w:r w:rsidRPr="004B471B">
        <w:rPr>
          <w:rFonts w:ascii="Times New Roman" w:hAnsi="Times New Roman"/>
          <w:color w:val="auto"/>
          <w:sz w:val="23"/>
          <w:szCs w:val="23"/>
          <w:lang w:val="el-GR"/>
        </w:rPr>
        <w:t xml:space="preserve"> βρόντηξε, μια έντονη αντίθεση με την ήσυχη απελπισία του Χρήστου.</w:t>
      </w:r>
    </w:p>
    <w:p w14:paraId="53DA757B" w14:textId="77777777" w:rsidR="00300596" w:rsidRPr="004B471B" w:rsidRDefault="00300596" w:rsidP="0030059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Η σύζυγος του </w:t>
      </w:r>
      <w:proofErr w:type="spellStart"/>
      <w:r w:rsidRPr="004B471B">
        <w:rPr>
          <w:rFonts w:ascii="Times New Roman" w:hAnsi="Times New Roman"/>
          <w:color w:val="auto"/>
          <w:sz w:val="23"/>
          <w:szCs w:val="23"/>
          <w:lang w:val="el-GR"/>
        </w:rPr>
        <w:t>Καραμπέτσου</w:t>
      </w:r>
      <w:proofErr w:type="spellEnd"/>
      <w:r w:rsidRPr="004B471B">
        <w:rPr>
          <w:rFonts w:ascii="Times New Roman" w:hAnsi="Times New Roman"/>
          <w:color w:val="auto"/>
          <w:sz w:val="23"/>
          <w:szCs w:val="23"/>
          <w:lang w:val="el-GR"/>
        </w:rPr>
        <w:t>, μια γυναίκα με καλοσυνάτο πρόσωπο και γλυκά μάτια, κοίταξε τον Χρήστο και τον οδήγησε μέσα. Ένα ζεστό μπάνιο, καθαρά ρούχα, ένα πιάτο γεμάτο φαγητό – απλές ανέσεις που έμοιαζαν με απίστευτες πολυτέλειες. Για ένα σύντομο χρονικό διάστημα, ο Χρήστος ένιωσε μια αχτίδα ελπίδας.</w:t>
      </w:r>
    </w:p>
    <w:p w14:paraId="7ED9C4F3" w14:textId="77777777" w:rsidR="00300596" w:rsidRPr="004B471B" w:rsidRDefault="00300596" w:rsidP="0030059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Βοήθησε τον </w:t>
      </w:r>
      <w:proofErr w:type="spellStart"/>
      <w:r w:rsidRPr="004B471B">
        <w:rPr>
          <w:rFonts w:ascii="Times New Roman" w:hAnsi="Times New Roman"/>
          <w:color w:val="auto"/>
          <w:sz w:val="23"/>
          <w:szCs w:val="23"/>
          <w:lang w:val="el-GR"/>
        </w:rPr>
        <w:t>Καραμπέτσο</w:t>
      </w:r>
      <w:proofErr w:type="spellEnd"/>
      <w:r w:rsidRPr="004B471B">
        <w:rPr>
          <w:rFonts w:ascii="Times New Roman" w:hAnsi="Times New Roman"/>
          <w:color w:val="auto"/>
          <w:sz w:val="23"/>
          <w:szCs w:val="23"/>
          <w:lang w:val="el-GR"/>
        </w:rPr>
        <w:t xml:space="preserve"> στην τεράστια αποθήκη καλαμποκιού του, το ρυθμικό θρόισμα των σπόρων ένα καταπραϋντικό βάλσαμο για τα φθαρμένα νεύρα του. Βρήκε ένα μικρό μέτρο σκοπού στη δουλειά, μια προσωρινή ανακούφιση από την ανησυχία της ζωής του. Αλλά αυτή η εύθραυστη ηρεμία διαλύθηκε όταν έφτασαν Τούρκοι στρατιώτες, τα πρόσωπά τους αυστηρά, οι απαιτήσεις τους ασυμβίβαστες. </w:t>
      </w:r>
      <w:proofErr w:type="spellStart"/>
      <w:r w:rsidRPr="004B471B">
        <w:rPr>
          <w:rFonts w:ascii="Times New Roman" w:hAnsi="Times New Roman"/>
          <w:color w:val="auto"/>
          <w:sz w:val="23"/>
          <w:szCs w:val="23"/>
          <w:lang w:val="el-GR"/>
        </w:rPr>
        <w:t>Κατέσχεσαν</w:t>
      </w:r>
      <w:proofErr w:type="spellEnd"/>
      <w:r w:rsidRPr="004B471B">
        <w:rPr>
          <w:rFonts w:ascii="Times New Roman" w:hAnsi="Times New Roman"/>
          <w:color w:val="auto"/>
          <w:sz w:val="23"/>
          <w:szCs w:val="23"/>
          <w:lang w:val="el-GR"/>
        </w:rPr>
        <w:t xml:space="preserve"> ολόκληρο το απόθεμα καλαμποκιού του </w:t>
      </w:r>
      <w:proofErr w:type="spellStart"/>
      <w:r w:rsidRPr="004B471B">
        <w:rPr>
          <w:rFonts w:ascii="Times New Roman" w:hAnsi="Times New Roman"/>
          <w:color w:val="auto"/>
          <w:sz w:val="23"/>
          <w:szCs w:val="23"/>
          <w:lang w:val="el-GR"/>
        </w:rPr>
        <w:t>Καραμπέτσου</w:t>
      </w:r>
      <w:proofErr w:type="spellEnd"/>
      <w:r w:rsidRPr="004B471B">
        <w:rPr>
          <w:rFonts w:ascii="Times New Roman" w:hAnsi="Times New Roman"/>
          <w:color w:val="auto"/>
          <w:sz w:val="23"/>
          <w:szCs w:val="23"/>
          <w:lang w:val="el-GR"/>
        </w:rPr>
        <w:t>, αφήνοντάς τον χρεοκοπημένο και ανίκανο να φροντίσει πλέον τον Χρήστο.</w:t>
      </w:r>
    </w:p>
    <w:p w14:paraId="14DED38C" w14:textId="6ACE79D4" w:rsidR="00B13749" w:rsidRPr="004B471B" w:rsidRDefault="00300596" w:rsidP="0030059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"Λυπάμαι, μικρέ," είπε ο </w:t>
      </w:r>
      <w:proofErr w:type="spellStart"/>
      <w:r w:rsidRPr="004B471B">
        <w:rPr>
          <w:rFonts w:ascii="Times New Roman" w:hAnsi="Times New Roman"/>
          <w:color w:val="auto"/>
          <w:sz w:val="23"/>
          <w:szCs w:val="23"/>
          <w:lang w:val="el-GR"/>
        </w:rPr>
        <w:t>Καραμπέτσος</w:t>
      </w:r>
      <w:proofErr w:type="spellEnd"/>
      <w:r w:rsidRPr="004B471B">
        <w:rPr>
          <w:rFonts w:ascii="Times New Roman" w:hAnsi="Times New Roman"/>
          <w:color w:val="auto"/>
          <w:sz w:val="23"/>
          <w:szCs w:val="23"/>
          <w:lang w:val="el-GR"/>
        </w:rPr>
        <w:t>, η φωνή του βαριά από λύπη, "αλλά δεν μπορώ να σε κρατήσω άλλο. Δεν έχω τίποτα να δώσω."</w:t>
      </w:r>
    </w:p>
    <w:p w14:paraId="436662E6" w14:textId="77777777" w:rsidR="00B13749" w:rsidRPr="00F4107F" w:rsidRDefault="00B13749" w:rsidP="00B13749">
      <w:pPr>
        <w:rPr>
          <w:rFonts w:ascii="Times New Roman" w:hAnsi="Times New Roman"/>
          <w:lang w:val="el-GR"/>
        </w:rPr>
      </w:pPr>
    </w:p>
    <w:p w14:paraId="49ECF582" w14:textId="7718AE67" w:rsidR="00B13749" w:rsidRPr="00F4107F" w:rsidRDefault="0068355E" w:rsidP="00B13749">
      <w:pPr>
        <w:rPr>
          <w:rFonts w:ascii="Times New Roman" w:hAnsi="Times New Roman"/>
          <w:lang w:val="el-GR"/>
        </w:rPr>
        <w:sectPr w:rsidR="00B13749" w:rsidRPr="00F4107F" w:rsidSect="00807C4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2336" behindDoc="0" locked="0" layoutInCell="1" allowOverlap="1" wp14:anchorId="08E7A5D9" wp14:editId="77411468">
            <wp:simplePos x="0" y="0"/>
            <wp:positionH relativeFrom="column">
              <wp:posOffset>0</wp:posOffset>
            </wp:positionH>
            <wp:positionV relativeFrom="paragraph">
              <wp:posOffset>0</wp:posOffset>
            </wp:positionV>
            <wp:extent cx="5943600" cy="3359150"/>
            <wp:effectExtent l="76200" t="76200" r="76200" b="1250950"/>
            <wp:wrapNone/>
            <wp:docPr id="979232945" name="Picture 9" descr="A group of people eating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232945" name="Picture 9" descr="A group of people eating food"/>
                    <pic:cNvPicPr/>
                  </pic:nvPicPr>
                  <pic:blipFill>
                    <a:blip r:embed="rId28" cstate="print">
                      <a:extLst>
                        <a:ext uri="{BEBA8EAE-BF5A-486C-A8C5-ECC9F3942E4B}">
                          <a14:imgProps xmlns:a14="http://schemas.microsoft.com/office/drawing/2010/main">
                            <a14:imgLayer r:embed="rId2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1A349FB" w14:textId="023B50D6" w:rsidR="00B13749" w:rsidRPr="00F4107F" w:rsidRDefault="00F4107F" w:rsidP="00B13749">
      <w:pPr>
        <w:pStyle w:val="Heading1"/>
        <w:rPr>
          <w:lang w:val="el-GR"/>
        </w:rPr>
      </w:pPr>
      <w:bookmarkStart w:id="7" w:name="_Toc186712903"/>
      <w:r w:rsidRPr="00F4107F">
        <w:rPr>
          <w:lang w:val="el-GR"/>
        </w:rPr>
        <w:lastRenderedPageBreak/>
        <w:t xml:space="preserve">ΚΕΦΑΛΑΙΟ 7 — </w:t>
      </w:r>
      <w:r w:rsidRPr="00807890">
        <w:rPr>
          <w:b/>
          <w:bCs/>
          <w:lang w:val="el-GR"/>
        </w:rPr>
        <w:t>ΤΟ ΑΝΟΙΧΤΟ ΠΕΛΑΓΟΣ</w:t>
      </w:r>
      <w:bookmarkEnd w:id="7"/>
    </w:p>
    <w:p w14:paraId="4B0EA61C" w14:textId="77777777" w:rsidR="00F4107F" w:rsidRPr="004B471B" w:rsidRDefault="00F4107F" w:rsidP="00F4107F">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Δάκρυα έτρεχαν στο πρόσωπο του Χρήστου καθώς παρακολουθούσε την απομακρυνόμενη φιγούρα του </w:t>
      </w:r>
      <w:proofErr w:type="spellStart"/>
      <w:r w:rsidRPr="004B471B">
        <w:rPr>
          <w:rFonts w:ascii="Times New Roman" w:hAnsi="Times New Roman"/>
          <w:color w:val="auto"/>
          <w:sz w:val="23"/>
          <w:szCs w:val="23"/>
          <w:lang w:val="el-GR"/>
        </w:rPr>
        <w:t>Καραμπέτσου</w:t>
      </w:r>
      <w:proofErr w:type="spellEnd"/>
      <w:r w:rsidRPr="004B471B">
        <w:rPr>
          <w:rFonts w:ascii="Times New Roman" w:hAnsi="Times New Roman"/>
          <w:color w:val="auto"/>
          <w:sz w:val="23"/>
          <w:szCs w:val="23"/>
          <w:lang w:val="el-GR"/>
        </w:rPr>
        <w:t xml:space="preserve">. Ήταν ξανά μόνος, ακυβέρνητος. Βρέθηκε ανάμεσα σε μια ομάδα βαρκάρηδων, τα </w:t>
      </w:r>
      <w:proofErr w:type="spellStart"/>
      <w:r w:rsidRPr="004B471B">
        <w:rPr>
          <w:rFonts w:ascii="Times New Roman" w:hAnsi="Times New Roman"/>
          <w:color w:val="auto"/>
          <w:sz w:val="23"/>
          <w:szCs w:val="23"/>
          <w:lang w:val="el-GR"/>
        </w:rPr>
        <w:t>γηρασμένα</w:t>
      </w:r>
      <w:proofErr w:type="spellEnd"/>
      <w:r w:rsidRPr="004B471B">
        <w:rPr>
          <w:rFonts w:ascii="Times New Roman" w:hAnsi="Times New Roman"/>
          <w:color w:val="auto"/>
          <w:sz w:val="23"/>
          <w:szCs w:val="23"/>
          <w:lang w:val="el-GR"/>
        </w:rPr>
        <w:t xml:space="preserve"> πρόσωπά τους και τα τραχιά χέρια τους μαρτυρούσαν τη σκληρή ζωή της θάλασσας. Μετέφεραν αγαθά στον Αμβρακικό κόλπο, μεταξύ Πρέβεζας και </w:t>
      </w:r>
      <w:proofErr w:type="spellStart"/>
      <w:r w:rsidRPr="004B471B">
        <w:rPr>
          <w:rFonts w:ascii="Times New Roman" w:hAnsi="Times New Roman"/>
          <w:color w:val="auto"/>
          <w:sz w:val="23"/>
          <w:szCs w:val="23"/>
          <w:lang w:val="el-GR"/>
        </w:rPr>
        <w:t>Κορωνησίας</w:t>
      </w:r>
      <w:proofErr w:type="spellEnd"/>
      <w:r w:rsidRPr="004B471B">
        <w:rPr>
          <w:rFonts w:ascii="Times New Roman" w:hAnsi="Times New Roman"/>
          <w:color w:val="auto"/>
          <w:sz w:val="23"/>
          <w:szCs w:val="23"/>
          <w:lang w:val="el-GR"/>
        </w:rPr>
        <w:t>, μια γραμμή ζωής που συνέδεε τα διάσπαρτα νησιά και τις παράκτιες πόλεις.</w:t>
      </w:r>
    </w:p>
    <w:p w14:paraId="0C075405" w14:textId="77777777" w:rsidR="00F4107F" w:rsidRPr="004B471B" w:rsidRDefault="00F4107F" w:rsidP="00F4107F">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Ο Γιάννης, ένας τραχύς βαρκάρης με μια εκπληκτικά καλή καρδιά, λυπήθηκε τον Χρήστο. "Έλα, μικρέ," είπε, η φωνή του τραχιά από τον αέρα της θάλασσας, "θα σε πάω στην </w:t>
      </w:r>
      <w:proofErr w:type="spellStart"/>
      <w:r w:rsidRPr="004B471B">
        <w:rPr>
          <w:rFonts w:ascii="Times New Roman" w:hAnsi="Times New Roman"/>
          <w:color w:val="auto"/>
          <w:sz w:val="23"/>
          <w:szCs w:val="23"/>
          <w:lang w:val="el-GR"/>
        </w:rPr>
        <w:t>Κορωνησία</w:t>
      </w:r>
      <w:proofErr w:type="spellEnd"/>
      <w:r w:rsidRPr="004B471B">
        <w:rPr>
          <w:rFonts w:ascii="Times New Roman" w:hAnsi="Times New Roman"/>
          <w:color w:val="auto"/>
          <w:sz w:val="23"/>
          <w:szCs w:val="23"/>
          <w:lang w:val="el-GR"/>
        </w:rPr>
        <w:t>."</w:t>
      </w:r>
    </w:p>
    <w:p w14:paraId="102F011C" w14:textId="0E84A77C" w:rsidR="00F4107F" w:rsidRPr="004B471B" w:rsidRDefault="00F4107F" w:rsidP="00F4107F">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Η </w:t>
      </w:r>
      <w:proofErr w:type="spellStart"/>
      <w:r w:rsidRPr="004B471B">
        <w:rPr>
          <w:rFonts w:ascii="Times New Roman" w:hAnsi="Times New Roman"/>
          <w:color w:val="auto"/>
          <w:sz w:val="23"/>
          <w:szCs w:val="23"/>
          <w:lang w:val="el-GR"/>
        </w:rPr>
        <w:t>Κορωνησία</w:t>
      </w:r>
      <w:proofErr w:type="spellEnd"/>
      <w:r w:rsidRPr="004B471B">
        <w:rPr>
          <w:rFonts w:ascii="Times New Roman" w:hAnsi="Times New Roman"/>
          <w:color w:val="auto"/>
          <w:sz w:val="23"/>
          <w:szCs w:val="23"/>
          <w:lang w:val="el-GR"/>
        </w:rPr>
        <w:t xml:space="preserve">, ένα θλιβερό, έρημο νησί, πρόσφερε μικρό καταφύγιο. Ο Χρήστος, σχεδόν γυμνός και πεινασμένος, περιπλανιόταν στις παραλίες, ο αλμυρός άνεμος χτυπούσε το αδύνατο σώμα του. Έκανε εμετό από την πείνα, τα όνειρά του γεμάτα με εικόνες ζεστού ψωμιού και το παρηγορητικό βουητό μιας </w:t>
      </w:r>
      <w:r w:rsidR="00161DF5">
        <w:rPr>
          <w:rFonts w:ascii="Times New Roman" w:hAnsi="Times New Roman"/>
          <w:color w:val="auto"/>
          <w:sz w:val="23"/>
          <w:szCs w:val="23"/>
          <w:lang w:val="el-GR"/>
        </w:rPr>
        <w:t xml:space="preserve">σχολικής </w:t>
      </w:r>
      <w:r w:rsidRPr="004B471B">
        <w:rPr>
          <w:rFonts w:ascii="Times New Roman" w:hAnsi="Times New Roman"/>
          <w:color w:val="auto"/>
          <w:sz w:val="23"/>
          <w:szCs w:val="23"/>
          <w:lang w:val="el-GR"/>
        </w:rPr>
        <w:t xml:space="preserve">τάξης. Οι ψαράδες, σκληραγωγημένοι από τους δικούς τους αγώνες, ήταν ως επί το </w:t>
      </w:r>
      <w:proofErr w:type="spellStart"/>
      <w:r w:rsidRPr="004B471B">
        <w:rPr>
          <w:rFonts w:ascii="Times New Roman" w:hAnsi="Times New Roman"/>
          <w:color w:val="auto"/>
          <w:sz w:val="23"/>
          <w:szCs w:val="23"/>
          <w:lang w:val="el-GR"/>
        </w:rPr>
        <w:t>πλείστον</w:t>
      </w:r>
      <w:proofErr w:type="spellEnd"/>
      <w:r w:rsidRPr="004B471B">
        <w:rPr>
          <w:rFonts w:ascii="Times New Roman" w:hAnsi="Times New Roman"/>
          <w:color w:val="auto"/>
          <w:sz w:val="23"/>
          <w:szCs w:val="23"/>
          <w:lang w:val="el-GR"/>
        </w:rPr>
        <w:t xml:space="preserve"> αδιάφοροι για την κατάστασή του.</w:t>
      </w:r>
    </w:p>
    <w:p w14:paraId="764A58F9" w14:textId="77777777" w:rsidR="00F4107F" w:rsidRPr="004B471B" w:rsidRDefault="00F4107F" w:rsidP="00F4107F">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Τότε, μια μέρα, μια ηλικιωμένη γυναίκα, η Μαρία Ράπτη, το πρόσωπό της τόσο </w:t>
      </w:r>
      <w:proofErr w:type="spellStart"/>
      <w:r w:rsidRPr="004B471B">
        <w:rPr>
          <w:rFonts w:ascii="Times New Roman" w:hAnsi="Times New Roman"/>
          <w:color w:val="auto"/>
          <w:sz w:val="23"/>
          <w:szCs w:val="23"/>
          <w:lang w:val="el-GR"/>
        </w:rPr>
        <w:t>γηρασμένο</w:t>
      </w:r>
      <w:proofErr w:type="spellEnd"/>
      <w:r w:rsidRPr="004B471B">
        <w:rPr>
          <w:rFonts w:ascii="Times New Roman" w:hAnsi="Times New Roman"/>
          <w:color w:val="auto"/>
          <w:sz w:val="23"/>
          <w:szCs w:val="23"/>
          <w:lang w:val="el-GR"/>
        </w:rPr>
        <w:t xml:space="preserve"> όσο τα ξύλα που ήταν σκορπισμένα κατά μήκος της ακτής, σταμάτησε να του μιλήσει. Είδε τη λαχτάρα στα μάτια του, την απεγνωσμένη επιθυμία του για κάτι περισσότερο. Δεν μπορούσε να του προσφέρει εκπαίδευση, αλλά μπορούσε να του προσφέρει δουλειά. "Έλα, αγόρι," είπε, η φωνή της βραχνή αλλά όχι άσχημη, "μπορείς να φροντίσεις τις κατσίκες μου." Δεν ήταν πολλά, αλλά ήταν μια στέγη πάνω από το κεφάλι του και η υπόσχεση φαγητού.</w:t>
      </w:r>
    </w:p>
    <w:p w14:paraId="411D6404" w14:textId="4E9CFD9C" w:rsidR="00B13749" w:rsidRPr="004B471B" w:rsidRDefault="00F4107F" w:rsidP="00F4107F">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Σε μια εκδρομή με τις κατσίκες, ο μικρός Χρήστος πάτησε ένα κομμάτι ξύλου με καρφί, το οποίο τρύπησε το πόδι του. Μια πληγή αναπτύχθηκε γρήγορα, αλλά χάρη στην έγκαιρη παρέμβαση της μητέρας ενός φίλου της παιδικής ηλικίας</w:t>
      </w:r>
      <w:r w:rsidR="00515F0E" w:rsidRPr="004B471B">
        <w:rPr>
          <w:rFonts w:ascii="Times New Roman" w:hAnsi="Times New Roman"/>
          <w:color w:val="auto"/>
          <w:sz w:val="23"/>
          <w:szCs w:val="23"/>
          <w:lang w:val="el-GR"/>
        </w:rPr>
        <w:t>, με τον οποίο ο μικρός Χρήστος ψάρευε</w:t>
      </w:r>
      <w:r w:rsidRPr="004B471B">
        <w:rPr>
          <w:rFonts w:ascii="Times New Roman" w:hAnsi="Times New Roman"/>
          <w:color w:val="auto"/>
          <w:sz w:val="23"/>
          <w:szCs w:val="23"/>
          <w:lang w:val="el-GR"/>
        </w:rPr>
        <w:t xml:space="preserve"> </w:t>
      </w:r>
      <w:r w:rsidR="00515F0E">
        <w:rPr>
          <w:rFonts w:ascii="Times New Roman" w:hAnsi="Times New Roman"/>
          <w:color w:val="auto"/>
          <w:sz w:val="23"/>
          <w:szCs w:val="23"/>
          <w:lang w:val="el-GR"/>
        </w:rPr>
        <w:t xml:space="preserve">και συζύγου ενός τοπικού παπά </w:t>
      </w:r>
      <w:r w:rsidRPr="004B471B">
        <w:rPr>
          <w:rFonts w:ascii="Times New Roman" w:hAnsi="Times New Roman"/>
          <w:color w:val="auto"/>
          <w:sz w:val="23"/>
          <w:szCs w:val="23"/>
          <w:lang w:val="el-GR"/>
        </w:rPr>
        <w:t>(</w:t>
      </w:r>
      <w:proofErr w:type="spellStart"/>
      <w:r w:rsidRPr="004B471B">
        <w:rPr>
          <w:rFonts w:ascii="Times New Roman" w:hAnsi="Times New Roman"/>
          <w:color w:val="auto"/>
          <w:sz w:val="23"/>
          <w:szCs w:val="23"/>
          <w:lang w:val="el-GR"/>
        </w:rPr>
        <w:t>Παπα</w:t>
      </w:r>
      <w:proofErr w:type="spellEnd"/>
      <w:r w:rsidRPr="004B471B">
        <w:rPr>
          <w:rFonts w:ascii="Times New Roman" w:hAnsi="Times New Roman"/>
          <w:color w:val="auto"/>
          <w:sz w:val="23"/>
          <w:szCs w:val="23"/>
          <w:lang w:val="el-GR"/>
        </w:rPr>
        <w:t xml:space="preserve">-Κίτσου </w:t>
      </w:r>
      <w:proofErr w:type="spellStart"/>
      <w:r w:rsidRPr="004B471B">
        <w:rPr>
          <w:rFonts w:ascii="Times New Roman" w:hAnsi="Times New Roman"/>
          <w:color w:val="auto"/>
          <w:sz w:val="23"/>
          <w:szCs w:val="23"/>
          <w:lang w:val="el-GR"/>
        </w:rPr>
        <w:t>Κατσάντωνη</w:t>
      </w:r>
      <w:proofErr w:type="spellEnd"/>
      <w:r w:rsidRPr="004B471B">
        <w:rPr>
          <w:rFonts w:ascii="Times New Roman" w:hAnsi="Times New Roman"/>
          <w:color w:val="auto"/>
          <w:sz w:val="23"/>
          <w:szCs w:val="23"/>
          <w:lang w:val="el-GR"/>
        </w:rPr>
        <w:t>), ξέφυγε από τον τέτανο. Ήταν ένα ακόμη βήμα στη νεαρή του ζωή, ένα ακόμη μάθημα ανθεκτικότητας μπροστά στις αντιξοότητες.</w:t>
      </w:r>
    </w:p>
    <w:p w14:paraId="1F92D65B" w14:textId="13BD8ADC" w:rsidR="00B13749" w:rsidRPr="00BB0956" w:rsidRDefault="0060578A" w:rsidP="00B13749">
      <w:pPr>
        <w:rPr>
          <w:rFonts w:ascii="Times New Roman" w:hAnsi="Times New Roman"/>
          <w:lang w:val="el-GR"/>
        </w:rPr>
      </w:pPr>
      <w:r>
        <w:rPr>
          <w:rFonts w:ascii="Times New Roman" w:hAnsi="Times New Roman"/>
          <w:noProof/>
        </w:rPr>
        <w:drawing>
          <wp:anchor distT="0" distB="0" distL="114300" distR="114300" simplePos="0" relativeHeight="251663360" behindDoc="0" locked="0" layoutInCell="1" allowOverlap="1" wp14:anchorId="5A187997" wp14:editId="4E002966">
            <wp:simplePos x="0" y="0"/>
            <wp:positionH relativeFrom="column">
              <wp:posOffset>261620</wp:posOffset>
            </wp:positionH>
            <wp:positionV relativeFrom="paragraph">
              <wp:posOffset>128588</wp:posOffset>
            </wp:positionV>
            <wp:extent cx="4956048" cy="2798064"/>
            <wp:effectExtent l="76200" t="76200" r="73660" b="1126490"/>
            <wp:wrapNone/>
            <wp:docPr id="2090089823" name="Picture 11" descr="A child sitting on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89823" name="Picture 11" descr="A child sitting on a beach"/>
                    <pic:cNvPicPr/>
                  </pic:nvPicPr>
                  <pic:blipFill>
                    <a:blip r:embed="rId30" cstate="print">
                      <a:extLst>
                        <a:ext uri="{BEBA8EAE-BF5A-486C-A8C5-ECC9F3942E4B}">
                          <a14:imgProps xmlns:a14="http://schemas.microsoft.com/office/drawing/2010/main">
                            <a14:imgLayer r:embed="rId3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5F361FEC" w14:textId="36EE7E77" w:rsidR="00B13749" w:rsidRPr="00BB0956" w:rsidRDefault="00B13749" w:rsidP="00B13749">
      <w:pPr>
        <w:rPr>
          <w:rFonts w:ascii="Times New Roman" w:hAnsi="Times New Roman"/>
          <w:lang w:val="el-GR"/>
        </w:rPr>
        <w:sectPr w:rsidR="00B13749" w:rsidRPr="00BB0956" w:rsidSect="00E9059E">
          <w:pgSz w:w="12240" w:h="15840" w:code="1"/>
          <w:pgMar w:top="1440" w:right="1440" w:bottom="1440" w:left="1440" w:header="720" w:footer="720" w:gutter="0"/>
          <w:cols w:space="720"/>
          <w:docGrid w:linePitch="326" w:charSpace="-6350"/>
        </w:sectPr>
      </w:pPr>
    </w:p>
    <w:p w14:paraId="0564DBDF" w14:textId="37BB7170" w:rsidR="00B13749" w:rsidRPr="00BB0956" w:rsidRDefault="00BB0956" w:rsidP="00B13749">
      <w:pPr>
        <w:pStyle w:val="Heading1"/>
        <w:rPr>
          <w:lang w:val="el-GR"/>
        </w:rPr>
      </w:pPr>
      <w:bookmarkStart w:id="8" w:name="_Toc186712904"/>
      <w:r w:rsidRPr="00BB0956">
        <w:rPr>
          <w:lang w:val="el-GR"/>
        </w:rPr>
        <w:lastRenderedPageBreak/>
        <w:t xml:space="preserve">ΚΕΦΑΛΑΙΟ 8 — </w:t>
      </w:r>
      <w:r w:rsidRPr="00807890">
        <w:rPr>
          <w:b/>
          <w:bCs/>
          <w:lang w:val="el-GR"/>
        </w:rPr>
        <w:t>Η ΜΟΝΑΞΙΑ ΤΟΥ ΙΧΘΥΟΤΡΟΦΕΙΟΥ</w:t>
      </w:r>
      <w:bookmarkEnd w:id="8"/>
    </w:p>
    <w:p w14:paraId="2A1DD33D" w14:textId="77777777" w:rsidR="00BB0956"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Η ζωή με τη Μαρία, ενώ παρείχε βασικές ανάγκες, ήταν μια μοναχική ύπαρξη. Μια μέρα, πρότεινε στον Χρήστο να αναζητήσει δουλειά σε ένα ιχθυοτροφείο στο Ξηρόμερο, υπό την επίβλεψη ενός μοναχικού ηλικιωμένου άνδρα </w:t>
      </w:r>
      <w:proofErr w:type="spellStart"/>
      <w:r w:rsidRPr="004B471B">
        <w:rPr>
          <w:rFonts w:ascii="Times New Roman" w:hAnsi="Times New Roman"/>
          <w:color w:val="auto"/>
          <w:sz w:val="23"/>
          <w:szCs w:val="23"/>
          <w:lang w:val="el-GR"/>
        </w:rPr>
        <w:t>ονόματι</w:t>
      </w:r>
      <w:proofErr w:type="spellEnd"/>
      <w:r w:rsidRPr="004B471B">
        <w:rPr>
          <w:rFonts w:ascii="Times New Roman" w:hAnsi="Times New Roman"/>
          <w:color w:val="auto"/>
          <w:sz w:val="23"/>
          <w:szCs w:val="23"/>
          <w:lang w:val="el-GR"/>
        </w:rPr>
        <w:t xml:space="preserve"> Βασίλη.</w:t>
      </w:r>
    </w:p>
    <w:p w14:paraId="48140F25" w14:textId="31DBE278" w:rsidR="00397EF9"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Το ιχθυοτροφείο, απομονωμένο και εκτεθειμένο στα στοιχεία της φύσης, έγινε ο νέος κόσμος του Χρήστου. Ο δριμύς άνεμος χτυπούσε τα ανοιχτά νερά, οι κραυγές των γλάρων ένα συνεχές </w:t>
      </w:r>
      <w:r w:rsidR="00CA0371">
        <w:rPr>
          <w:rFonts w:ascii="Times New Roman" w:hAnsi="Times New Roman"/>
          <w:color w:val="auto"/>
          <w:sz w:val="23"/>
          <w:szCs w:val="23"/>
          <w:lang w:val="el-GR"/>
        </w:rPr>
        <w:t>μουσικό θρόισμα</w:t>
      </w:r>
      <w:r w:rsidRPr="004B471B">
        <w:rPr>
          <w:rFonts w:ascii="Times New Roman" w:hAnsi="Times New Roman"/>
          <w:color w:val="auto"/>
          <w:sz w:val="23"/>
          <w:szCs w:val="23"/>
          <w:lang w:val="el-GR"/>
        </w:rPr>
        <w:t>. Έμαθε τις περιπλοκές του εμπορίου, τον ρυθμό των παλιρροιών, τη σιωπηλή γλώσσα της θάλασσας. Ο γέρος Βασίλης, με τον τραχύ του τρόπο, του έμαθε τις δεξιότητες που χρειαζόταν για να επιβιώσει. Αλλά η ιδιοσυγκρασία του ήταν τόσο απρόβλεπτη όσο η ίδια η θάλασσα.</w:t>
      </w:r>
    </w:p>
    <w:p w14:paraId="49C27211" w14:textId="77777777" w:rsidR="00BB0956"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Ένα απόγευμα, μια διαφωνία σχετικά με την διαλογή των ψαριών για έναν πελάτη, τον Γιώργο </w:t>
      </w:r>
      <w:proofErr w:type="spellStart"/>
      <w:r w:rsidRPr="004B471B">
        <w:rPr>
          <w:rFonts w:ascii="Times New Roman" w:hAnsi="Times New Roman"/>
          <w:color w:val="auto"/>
          <w:sz w:val="23"/>
          <w:szCs w:val="23"/>
          <w:lang w:val="el-GR"/>
        </w:rPr>
        <w:t>Παλιαμπέλο</w:t>
      </w:r>
      <w:proofErr w:type="spellEnd"/>
      <w:r w:rsidRPr="004B471B">
        <w:rPr>
          <w:rFonts w:ascii="Times New Roman" w:hAnsi="Times New Roman"/>
          <w:color w:val="auto"/>
          <w:sz w:val="23"/>
          <w:szCs w:val="23"/>
          <w:lang w:val="el-GR"/>
        </w:rPr>
        <w:t>, κλιμακώθηκε σε μια βίαιη έκρηξη. "Ηλίθιο αγόρι!" ούρλιαξε ο Βασίλης, το πρόσωπό του παραμορφωμένο από οργή. Πέταξε μια πέτρα στον Χρήστο, χτυπώντας τον στο κεφάλι. Αίμα ανάβλυσε, ένα κατακόκκινο σημάδι στο χλωμό δέρμα του.</w:t>
      </w:r>
    </w:p>
    <w:p w14:paraId="439EE273" w14:textId="77777777" w:rsidR="00BB0956"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Ο </w:t>
      </w:r>
      <w:proofErr w:type="spellStart"/>
      <w:r w:rsidRPr="004B471B">
        <w:rPr>
          <w:rFonts w:ascii="Times New Roman" w:hAnsi="Times New Roman"/>
          <w:color w:val="auto"/>
          <w:sz w:val="23"/>
          <w:szCs w:val="23"/>
          <w:lang w:val="el-GR"/>
        </w:rPr>
        <w:t>Παλιαμπέλος</w:t>
      </w:r>
      <w:proofErr w:type="spellEnd"/>
      <w:r w:rsidRPr="004B471B">
        <w:rPr>
          <w:rFonts w:ascii="Times New Roman" w:hAnsi="Times New Roman"/>
          <w:color w:val="auto"/>
          <w:sz w:val="23"/>
          <w:szCs w:val="23"/>
          <w:lang w:val="el-GR"/>
        </w:rPr>
        <w:t xml:space="preserve">, μάρτυρας του περιστατικού, </w:t>
      </w:r>
      <w:proofErr w:type="spellStart"/>
      <w:r w:rsidRPr="004B471B">
        <w:rPr>
          <w:rFonts w:ascii="Times New Roman" w:hAnsi="Times New Roman"/>
          <w:color w:val="auto"/>
          <w:sz w:val="23"/>
          <w:szCs w:val="23"/>
          <w:lang w:val="el-GR"/>
        </w:rPr>
        <w:t>παρενέβη</w:t>
      </w:r>
      <w:proofErr w:type="spellEnd"/>
      <w:r w:rsidRPr="004B471B">
        <w:rPr>
          <w:rFonts w:ascii="Times New Roman" w:hAnsi="Times New Roman"/>
          <w:color w:val="auto"/>
          <w:sz w:val="23"/>
          <w:szCs w:val="23"/>
          <w:lang w:val="el-GR"/>
        </w:rPr>
        <w:t>, η φωνή του έντονη με επίπληξη. "Βασίλη! Τι κάνεις; Είναι απλώς ένα αγόρι!" Φρόντισε την πληγή του Χρήστου, το άγγιγμά του απαλό και καθησυχαστικό. Αυτή η μικρή πράξη καλοσύνης, μια σπίθα ανθρωπιάς στο έρημο τοπίο, πρόσφερε στον Χρήστο μια αχτίδα ελπίδας. Αλλά εκείνο το βράδυ, η οργή του γέρου Βασίλη επέστρεψε, και χτύπησε τον Χρήστο ανελέητα, αφήνοντάς τον μελανιασμένο και τσακισμένο.</w:t>
      </w:r>
    </w:p>
    <w:p w14:paraId="41621B50" w14:textId="5197BD83" w:rsidR="00BB0956"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Μια άλλη φορά, ο γέρος Βασίλης έδωσε ένα μπουκάλι ούζο στον μικρό Χρήστο για να το πάει στον Γιώργο. Στο δρόμο όμως, ο μικρός Χρήστος σκόνταψε και έπεσε κάτω από το βάρος του μπουκαλιού. Καθώς έπεσε, έσπασε το μπουκάλι. Γνωρίζοντας τι τον περίμενε από τον γέρο Βασίλη, ξέσπασε σε κλάματα στη μέση του δρόμου. Ο </w:t>
      </w:r>
      <w:proofErr w:type="spellStart"/>
      <w:r w:rsidRPr="004B471B">
        <w:rPr>
          <w:rFonts w:ascii="Times New Roman" w:hAnsi="Times New Roman"/>
          <w:color w:val="auto"/>
          <w:sz w:val="23"/>
          <w:szCs w:val="23"/>
          <w:lang w:val="el-GR"/>
        </w:rPr>
        <w:t>Παλιαμπέλος</w:t>
      </w:r>
      <w:proofErr w:type="spellEnd"/>
      <w:r w:rsidRPr="004B471B">
        <w:rPr>
          <w:rFonts w:ascii="Times New Roman" w:hAnsi="Times New Roman"/>
          <w:color w:val="auto"/>
          <w:sz w:val="23"/>
          <w:szCs w:val="23"/>
          <w:lang w:val="el-GR"/>
        </w:rPr>
        <w:t xml:space="preserve"> τον είδε και του είπε να μην ανησυχεί. Για να τον παρηγορήσει, του έδωσε </w:t>
      </w:r>
      <w:r w:rsidR="00D64288">
        <w:rPr>
          <w:rFonts w:ascii="Times New Roman" w:hAnsi="Times New Roman"/>
          <w:color w:val="auto"/>
          <w:sz w:val="23"/>
          <w:szCs w:val="23"/>
          <w:lang w:val="el-GR"/>
        </w:rPr>
        <w:t>ένα</w:t>
      </w:r>
      <w:r w:rsidRPr="004B471B">
        <w:rPr>
          <w:rFonts w:ascii="Times New Roman" w:hAnsi="Times New Roman"/>
          <w:color w:val="auto"/>
          <w:sz w:val="23"/>
          <w:szCs w:val="23"/>
          <w:lang w:val="el-GR"/>
        </w:rPr>
        <w:t xml:space="preserve"> άλλο μπουκάλι.</w:t>
      </w:r>
    </w:p>
    <w:p w14:paraId="50AD4A68" w14:textId="096B7D90" w:rsidR="001069CF" w:rsidRPr="004B471B" w:rsidRDefault="00BB0956" w:rsidP="00BB0956">
      <w:pPr>
        <w:pStyle w:val="TipText"/>
        <w:rPr>
          <w:rFonts w:ascii="Times New Roman" w:hAnsi="Times New Roman"/>
          <w:color w:val="auto"/>
          <w:sz w:val="23"/>
          <w:szCs w:val="23"/>
          <w:lang w:val="el-GR"/>
        </w:rPr>
      </w:pPr>
      <w:r w:rsidRPr="004B471B">
        <w:rPr>
          <w:rFonts w:ascii="Times New Roman" w:hAnsi="Times New Roman"/>
          <w:color w:val="auto"/>
          <w:sz w:val="23"/>
          <w:szCs w:val="23"/>
          <w:lang w:val="el-GR"/>
        </w:rPr>
        <w:t xml:space="preserve">Δυστυχώς, ο γέρος Βασίλης δεν ικανοποιήθηκε καθόλου και χτύπησε πολύ άσχημα τον μικρό Χρήστο εκείνο το βράδυ, τόσο πολύ που έμεινε άρρωστος στο κρεβάτι για αρκετό καιρό. Μέσω ενός βοσκού, του Νάσου </w:t>
      </w:r>
      <w:proofErr w:type="spellStart"/>
      <w:r w:rsidRPr="004B471B">
        <w:rPr>
          <w:rFonts w:ascii="Times New Roman" w:hAnsi="Times New Roman"/>
          <w:color w:val="auto"/>
          <w:sz w:val="23"/>
          <w:szCs w:val="23"/>
          <w:lang w:val="el-GR"/>
        </w:rPr>
        <w:t>Ματσούτσου</w:t>
      </w:r>
      <w:proofErr w:type="spellEnd"/>
      <w:r w:rsidRPr="004B471B">
        <w:rPr>
          <w:rFonts w:ascii="Times New Roman" w:hAnsi="Times New Roman"/>
          <w:color w:val="auto"/>
          <w:sz w:val="23"/>
          <w:szCs w:val="23"/>
          <w:lang w:val="el-GR"/>
        </w:rPr>
        <w:t xml:space="preserve">, ο Γιώργος </w:t>
      </w:r>
      <w:proofErr w:type="spellStart"/>
      <w:r w:rsidRPr="004B471B">
        <w:rPr>
          <w:rFonts w:ascii="Times New Roman" w:hAnsi="Times New Roman"/>
          <w:color w:val="auto"/>
          <w:sz w:val="23"/>
          <w:szCs w:val="23"/>
          <w:lang w:val="el-GR"/>
        </w:rPr>
        <w:t>Παλιαμπέλος</w:t>
      </w:r>
      <w:proofErr w:type="spellEnd"/>
      <w:r w:rsidRPr="004B471B">
        <w:rPr>
          <w:rFonts w:ascii="Times New Roman" w:hAnsi="Times New Roman"/>
          <w:color w:val="auto"/>
          <w:sz w:val="23"/>
          <w:szCs w:val="23"/>
          <w:lang w:val="el-GR"/>
        </w:rPr>
        <w:t xml:space="preserve"> έμαθε για την κατάσταση του μικρού Χρήστου και επικοινώνησε αμέσως με τους ιδιοκτήτες του ιχθυοτροφείου, οι οποίοι απέλυσαν τον γέρο Βασίλη.</w:t>
      </w:r>
    </w:p>
    <w:p w14:paraId="2122C8D5" w14:textId="6794833D" w:rsidR="00B13749" w:rsidRPr="00BB0956" w:rsidRDefault="0010228B" w:rsidP="00B13749">
      <w:pPr>
        <w:rPr>
          <w:rFonts w:ascii="Times New Roman" w:hAnsi="Times New Roman"/>
          <w:lang w:val="el-GR"/>
        </w:rPr>
      </w:pPr>
      <w:r>
        <w:rPr>
          <w:rFonts w:ascii="Times New Roman" w:hAnsi="Times New Roman"/>
          <w:noProof/>
        </w:rPr>
        <w:drawing>
          <wp:anchor distT="0" distB="0" distL="114300" distR="114300" simplePos="0" relativeHeight="251664384" behindDoc="0" locked="0" layoutInCell="1" allowOverlap="1" wp14:anchorId="1C342B3E" wp14:editId="4EC9D1AB">
            <wp:simplePos x="0" y="0"/>
            <wp:positionH relativeFrom="column">
              <wp:posOffset>1270953</wp:posOffset>
            </wp:positionH>
            <wp:positionV relativeFrom="paragraph">
              <wp:posOffset>27940</wp:posOffset>
            </wp:positionV>
            <wp:extent cx="3538728" cy="2002536"/>
            <wp:effectExtent l="95250" t="76200" r="81280" b="1007745"/>
            <wp:wrapNone/>
            <wp:docPr id="266957219" name="Picture 12" descr="A child holding a fish in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57219" name="Picture 12" descr="A child holding a fish in a boat"/>
                    <pic:cNvPicPr/>
                  </pic:nvPicPr>
                  <pic:blipFill>
                    <a:blip r:embed="rId32" cstate="print">
                      <a:extLst>
                        <a:ext uri="{BEBA8EAE-BF5A-486C-A8C5-ECC9F3942E4B}">
                          <a14:imgProps xmlns:a14="http://schemas.microsoft.com/office/drawing/2010/main">
                            <a14:imgLayer r:embed="rId3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4E7F4B6D" w14:textId="2251A7C6" w:rsidR="00B13749" w:rsidRPr="00BB0956" w:rsidRDefault="00B13749" w:rsidP="00B13749">
      <w:pPr>
        <w:rPr>
          <w:rFonts w:ascii="Times New Roman" w:hAnsi="Times New Roman"/>
          <w:lang w:val="el-GR"/>
        </w:rPr>
        <w:sectPr w:rsidR="00B13749" w:rsidRPr="00BB0956" w:rsidSect="00E9059E">
          <w:pgSz w:w="12240" w:h="15840" w:code="1"/>
          <w:pgMar w:top="1440" w:right="1440" w:bottom="1440" w:left="1440" w:header="720" w:footer="720" w:gutter="0"/>
          <w:cols w:space="720"/>
          <w:docGrid w:linePitch="326" w:charSpace="-6350"/>
        </w:sectPr>
      </w:pPr>
    </w:p>
    <w:p w14:paraId="4D25638F" w14:textId="73175266" w:rsidR="00B13749" w:rsidRPr="00BB0956" w:rsidRDefault="00BB0956" w:rsidP="00B13749">
      <w:pPr>
        <w:pStyle w:val="Heading1"/>
        <w:rPr>
          <w:lang w:val="el-GR"/>
        </w:rPr>
      </w:pPr>
      <w:bookmarkStart w:id="9" w:name="_Toc186712905"/>
      <w:r w:rsidRPr="00BB0956">
        <w:rPr>
          <w:lang w:val="el-GR"/>
        </w:rPr>
        <w:lastRenderedPageBreak/>
        <w:t xml:space="preserve">ΚΕΦΑΛΑΙΟ 9 — </w:t>
      </w:r>
      <w:r w:rsidRPr="00807890">
        <w:rPr>
          <w:b/>
          <w:bCs/>
          <w:lang w:val="el-GR"/>
        </w:rPr>
        <w:t>ΛΗΣΤΕΣ ΚΑΙ ΣΥΜΦΩΝΙΕΣ</w:t>
      </w:r>
      <w:bookmarkEnd w:id="9"/>
    </w:p>
    <w:p w14:paraId="79D683F3" w14:textId="77777777" w:rsidR="00BB0956"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 xml:space="preserve">Η απομόνωση του ιχθυοτροφείου το έκανε καταφύγιο για ληστές – διαβόητες φιγούρες όπως ο </w:t>
      </w:r>
      <w:proofErr w:type="spellStart"/>
      <w:r w:rsidRPr="00166391">
        <w:rPr>
          <w:rFonts w:ascii="Times New Roman" w:hAnsi="Times New Roman"/>
          <w:color w:val="auto"/>
          <w:sz w:val="23"/>
          <w:szCs w:val="23"/>
          <w:lang w:val="el-GR"/>
        </w:rPr>
        <w:t>Ζαμαγούλης</w:t>
      </w:r>
      <w:proofErr w:type="spellEnd"/>
      <w:r w:rsidRPr="00166391">
        <w:rPr>
          <w:rFonts w:ascii="Times New Roman" w:hAnsi="Times New Roman"/>
          <w:color w:val="auto"/>
          <w:sz w:val="23"/>
          <w:szCs w:val="23"/>
          <w:lang w:val="el-GR"/>
        </w:rPr>
        <w:t xml:space="preserve">, ο Κατσέλης και ο </w:t>
      </w:r>
      <w:proofErr w:type="spellStart"/>
      <w:r w:rsidRPr="00166391">
        <w:rPr>
          <w:rFonts w:ascii="Times New Roman" w:hAnsi="Times New Roman"/>
          <w:color w:val="auto"/>
          <w:sz w:val="23"/>
          <w:szCs w:val="23"/>
          <w:lang w:val="el-GR"/>
        </w:rPr>
        <w:t>Μαυρακάδης</w:t>
      </w:r>
      <w:proofErr w:type="spellEnd"/>
      <w:r w:rsidRPr="00166391">
        <w:rPr>
          <w:rFonts w:ascii="Times New Roman" w:hAnsi="Times New Roman"/>
          <w:color w:val="auto"/>
          <w:sz w:val="23"/>
          <w:szCs w:val="23"/>
          <w:lang w:val="el-GR"/>
        </w:rPr>
        <w:t xml:space="preserve">. Ο Χρήστος, μάρτυρας των κρυφών επισκέψεών τους, έμαθε να </w:t>
      </w:r>
      <w:proofErr w:type="spellStart"/>
      <w:r w:rsidRPr="00166391">
        <w:rPr>
          <w:rFonts w:ascii="Times New Roman" w:hAnsi="Times New Roman"/>
          <w:color w:val="auto"/>
          <w:sz w:val="23"/>
          <w:szCs w:val="23"/>
          <w:lang w:val="el-GR"/>
        </w:rPr>
        <w:t>πλοηγείται</w:t>
      </w:r>
      <w:proofErr w:type="spellEnd"/>
      <w:r w:rsidRPr="00166391">
        <w:rPr>
          <w:rFonts w:ascii="Times New Roman" w:hAnsi="Times New Roman"/>
          <w:color w:val="auto"/>
          <w:sz w:val="23"/>
          <w:szCs w:val="23"/>
          <w:lang w:val="el-GR"/>
        </w:rPr>
        <w:t xml:space="preserve"> σε αυτόν τον επικίνδυνο κόσμο. Είχε μέρος να εργαστεί, αλλά όχι να κοιμηθεί. Κοιμόταν κάτω από θάμνους, με φύκια για στρώμα, ελπίζοντας να αποφύγει ανεπιθύμητες συναντήσεις.</w:t>
      </w:r>
    </w:p>
    <w:p w14:paraId="3590FCC3" w14:textId="77777777" w:rsidR="00BB0956"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Ένα βράδυ, η τύχη του τον εγκατέλειψε. Μια ομάδα ληστών τον ανακάλυψε, τα πρόσωπά τους καλυμμένα από σκιές, τα όπλα τους να λάμπουν στο φως του φεγγαριού. "Ψάρια, αγόρι!" γρύλισε ένας, η φωνή του απειλητική. Ο φόβος έπνιξε τον Χρήστο, αλλά αυτός στάθηκε στο ύψος του.</w:t>
      </w:r>
    </w:p>
    <w:p w14:paraId="163D8581" w14:textId="77777777" w:rsidR="00BB0956"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 xml:space="preserve">Προς έκπληξή του, ο αρχηγός τους, ένας άντρας με διαπεραστικά μάτια και μια εκπληκτικά απαλή φωνή, </w:t>
      </w:r>
      <w:proofErr w:type="spellStart"/>
      <w:r w:rsidRPr="00166391">
        <w:rPr>
          <w:rFonts w:ascii="Times New Roman" w:hAnsi="Times New Roman"/>
          <w:color w:val="auto"/>
          <w:sz w:val="23"/>
          <w:szCs w:val="23"/>
          <w:lang w:val="el-GR"/>
        </w:rPr>
        <w:t>παρενέβη</w:t>
      </w:r>
      <w:proofErr w:type="spellEnd"/>
      <w:r w:rsidRPr="00166391">
        <w:rPr>
          <w:rFonts w:ascii="Times New Roman" w:hAnsi="Times New Roman"/>
          <w:color w:val="auto"/>
          <w:sz w:val="23"/>
          <w:szCs w:val="23"/>
          <w:lang w:val="el-GR"/>
        </w:rPr>
        <w:t>. "Αφήστε τον ήσυχο," διέταξε. Μοίρασε ακόμη και λίγο από το ψητό κρέας τους με τον Χρήστο, το καπνιστό άρωμα γέμισε τον νυχτερινό αέρα.</w:t>
      </w:r>
    </w:p>
    <w:p w14:paraId="51377656" w14:textId="77777777" w:rsidR="00BB0956"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Αργότερα, του πρόσφεραν 25 δραχμές για να τους αγοράσει κρασί από ένα κοντινό χωριό (</w:t>
      </w:r>
      <w:proofErr w:type="spellStart"/>
      <w:r w:rsidRPr="00166391">
        <w:rPr>
          <w:rFonts w:ascii="Times New Roman" w:hAnsi="Times New Roman"/>
          <w:color w:val="auto"/>
          <w:sz w:val="23"/>
          <w:szCs w:val="23"/>
          <w:lang w:val="el-GR"/>
        </w:rPr>
        <w:t>Παλιαμπέλο</w:t>
      </w:r>
      <w:proofErr w:type="spellEnd"/>
      <w:r w:rsidRPr="00166391">
        <w:rPr>
          <w:rFonts w:ascii="Times New Roman" w:hAnsi="Times New Roman"/>
          <w:color w:val="auto"/>
          <w:sz w:val="23"/>
          <w:szCs w:val="23"/>
          <w:lang w:val="el-GR"/>
        </w:rPr>
        <w:t>) και να μάθει πληροφορίες για τις κινήσεις των στρατευμάτων. Ήταν μια επικίνδυνη πρόταση, να βγει μόνος του έξω τη νύχτα, αλλά ο Χρήστος δεν είχε πολλές επιλογές. Προχώρησε μέσα στο σκοτάδι, ψιθυρίζοντας προσευχές στον Άγιο Γεώργιο, η καρδιά του χτυπούσε δυνατά στο στήθος του.</w:t>
      </w:r>
    </w:p>
    <w:p w14:paraId="57C39E3A" w14:textId="77777777" w:rsidR="00BB0956"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Ο Χρήστος, μη έχοντας άλλη επιλογή, έφτασε στο χωριό τη νύχτα και χωρίς φώτα, ανάμεσα στα χόρτα και τους θάμνους. Πλησίασε την ταβέρνα, όπου, σύμφωνα με τις οδηγίες που είχε λάβει, πέταξε πέτρες στο παράθυρο του ταβερνιάρη για να τον ξυπνήσει και μετά του ζήτησε κρασί και πληροφορίες για την τοποθεσία του στρατιωτικού αποσπάσματος.</w:t>
      </w:r>
    </w:p>
    <w:p w14:paraId="1D12B960" w14:textId="5D2030C5" w:rsidR="00B13749" w:rsidRPr="00166391" w:rsidRDefault="00BB0956" w:rsidP="00BB0956">
      <w:pPr>
        <w:pStyle w:val="TipText"/>
        <w:rPr>
          <w:rFonts w:ascii="Times New Roman" w:hAnsi="Times New Roman"/>
          <w:color w:val="auto"/>
          <w:sz w:val="23"/>
          <w:szCs w:val="23"/>
          <w:lang w:val="el-GR"/>
        </w:rPr>
      </w:pPr>
      <w:r w:rsidRPr="00166391">
        <w:rPr>
          <w:rFonts w:ascii="Times New Roman" w:hAnsi="Times New Roman"/>
          <w:color w:val="auto"/>
          <w:sz w:val="23"/>
          <w:szCs w:val="23"/>
          <w:lang w:val="el-GR"/>
        </w:rPr>
        <w:t>Πράγματι, ο ταβερνιάρης του έδωσε κρασί και τον ενημέρωσε ότι το απόσπασμα βρισκόταν στο χωριό του Αγίου Βασιλείου και κατευθυνόταν προς τη Ρούγα. Ο Χρήστος εκτέλεσε την αποστολή του και έφερε το κρασί και τις πληροφορίες στους ληστές, οι οποίοι αφού το σκέφτηκαν του έδωσαν τις 25 δραχμές. Με αυτά τα χρήματα, ο μικρός Χρήστος πήγε στη Βόνιτσα, όπου αγόρασε καινούργια ρούχα και πέταξε τα παλιά που ήταν γεμάτα ψείρες.</w:t>
      </w:r>
    </w:p>
    <w:p w14:paraId="725E6C17" w14:textId="2D6BA182" w:rsidR="00B13749" w:rsidRPr="00810B6C" w:rsidRDefault="00F93702" w:rsidP="00B13749">
      <w:pPr>
        <w:rPr>
          <w:rFonts w:ascii="Times New Roman" w:hAnsi="Times New Roman"/>
          <w:lang w:val="el-GR"/>
        </w:rPr>
      </w:pPr>
      <w:r>
        <w:rPr>
          <w:rFonts w:ascii="Times New Roman" w:hAnsi="Times New Roman"/>
          <w:noProof/>
        </w:rPr>
        <w:drawing>
          <wp:anchor distT="0" distB="0" distL="114300" distR="114300" simplePos="0" relativeHeight="251665408" behindDoc="0" locked="0" layoutInCell="1" allowOverlap="1" wp14:anchorId="5D0A4B21" wp14:editId="143A0C23">
            <wp:simplePos x="0" y="0"/>
            <wp:positionH relativeFrom="column">
              <wp:posOffset>980605</wp:posOffset>
            </wp:positionH>
            <wp:positionV relativeFrom="paragraph">
              <wp:posOffset>297815</wp:posOffset>
            </wp:positionV>
            <wp:extent cx="3538728" cy="2002536"/>
            <wp:effectExtent l="95250" t="76200" r="81280" b="1007745"/>
            <wp:wrapNone/>
            <wp:docPr id="620633666" name="Picture 13" descr="A child looking scared in front of two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33666" name="Picture 13" descr="A child looking scared in front of two men"/>
                    <pic:cNvPicPr/>
                  </pic:nvPicPr>
                  <pic:blipFill>
                    <a:blip r:embed="rId34" cstate="print">
                      <a:extLst>
                        <a:ext uri="{BEBA8EAE-BF5A-486C-A8C5-ECC9F3942E4B}">
                          <a14:imgProps xmlns:a14="http://schemas.microsoft.com/office/drawing/2010/main">
                            <a14:imgLayer r:embed="rId3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2B65B4DA" w14:textId="49609AF7" w:rsidR="00B13749" w:rsidRPr="00810B6C" w:rsidRDefault="00B13749" w:rsidP="00B13749">
      <w:pPr>
        <w:rPr>
          <w:rFonts w:ascii="Times New Roman" w:hAnsi="Times New Roman"/>
          <w:lang w:val="el-GR"/>
        </w:rPr>
        <w:sectPr w:rsidR="00B13749" w:rsidRPr="00810B6C" w:rsidSect="00E9059E">
          <w:pgSz w:w="12240" w:h="15840" w:code="1"/>
          <w:pgMar w:top="1440" w:right="1440" w:bottom="1440" w:left="1440" w:header="720" w:footer="720" w:gutter="0"/>
          <w:cols w:space="720"/>
          <w:docGrid w:linePitch="326" w:charSpace="-6350"/>
        </w:sectPr>
      </w:pPr>
    </w:p>
    <w:p w14:paraId="1E2F2F89" w14:textId="194301D1" w:rsidR="00B13749" w:rsidRPr="00810B6C" w:rsidRDefault="00810B6C" w:rsidP="00B13749">
      <w:pPr>
        <w:pStyle w:val="Heading1"/>
        <w:rPr>
          <w:lang w:val="el-GR"/>
        </w:rPr>
      </w:pPr>
      <w:bookmarkStart w:id="10" w:name="_Toc186712906"/>
      <w:r w:rsidRPr="00810B6C">
        <w:rPr>
          <w:lang w:val="el-GR"/>
        </w:rPr>
        <w:lastRenderedPageBreak/>
        <w:t xml:space="preserve">ΚΕΦΑΛΑΙΟ 10 — </w:t>
      </w:r>
      <w:r w:rsidRPr="00807890">
        <w:rPr>
          <w:b/>
          <w:bCs/>
          <w:lang w:val="el-GR"/>
        </w:rPr>
        <w:t>ΕΝΑ ΑΔΕΙΟ ΓΛΕΝΤΙ</w:t>
      </w:r>
      <w:bookmarkEnd w:id="10"/>
    </w:p>
    <w:p w14:paraId="01B7CE8A" w14:textId="77777777" w:rsidR="00810B6C"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Η ζωή στο ιχθυοτροφείο συνέχιζε τον μονότονο ρυθμό της, διακοπτόμενη από την περιστασιακή επίσκεψη ψαράδων που μάζευαν τη σοδειά τους. Ο Χρήστος, σε μεγάλο βαθμό αγνοημένος, εκτελούσε τα καθήκοντά του επιμελώς, λαχταρώντας για σύνδεση και αναγνώριση.</w:t>
      </w:r>
    </w:p>
    <w:p w14:paraId="037B27F4" w14:textId="77777777" w:rsidR="00810B6C"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Στη γιορτή του Δεκαπενταύγουστου, οι ψαράδες του ζήτησαν να φέρει ψωμί από τη Σάββα </w:t>
      </w:r>
      <w:proofErr w:type="spellStart"/>
      <w:r w:rsidRPr="00900FC0">
        <w:rPr>
          <w:rFonts w:ascii="Times New Roman" w:hAnsi="Times New Roman"/>
          <w:color w:val="auto"/>
          <w:sz w:val="23"/>
          <w:szCs w:val="23"/>
          <w:lang w:val="el-GR"/>
        </w:rPr>
        <w:t>Κολόβου</w:t>
      </w:r>
      <w:proofErr w:type="spellEnd"/>
      <w:r w:rsidRPr="00900FC0">
        <w:rPr>
          <w:rFonts w:ascii="Times New Roman" w:hAnsi="Times New Roman"/>
          <w:color w:val="auto"/>
          <w:sz w:val="23"/>
          <w:szCs w:val="23"/>
          <w:lang w:val="el-GR"/>
        </w:rPr>
        <w:t>, την κόρη του ιδιοκτήτη του ιχθυοτροφείου. Η Σάββα, αν και ενοχλημένη από το αίτημα, του έδωσε το ψωμί. Ο Χρήστος έφερε το ψωμί στους ψαράδες, οι οποίοι, αδιάφοροι, μάζεψαν τον εξοπλισμό τους και έφυγαν, η αδιαφορία τους ένα τσουχτερό χτύπημα.</w:t>
      </w:r>
    </w:p>
    <w:p w14:paraId="26B86861" w14:textId="0D772551" w:rsidR="00810B6C"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Νηστικός και απογοητευμένος, κάθισε μόνος, το ψωμί που δεν είχε φάει μια κοροϊδευτική υπενθύμιση της γιορτής. Τότε, ο Πάνος </w:t>
      </w:r>
      <w:proofErr w:type="spellStart"/>
      <w:r w:rsidRPr="00900FC0">
        <w:rPr>
          <w:rFonts w:ascii="Times New Roman" w:hAnsi="Times New Roman"/>
          <w:color w:val="auto"/>
          <w:sz w:val="23"/>
          <w:szCs w:val="23"/>
          <w:lang w:val="el-GR"/>
        </w:rPr>
        <w:t>Παλούκης</w:t>
      </w:r>
      <w:proofErr w:type="spellEnd"/>
      <w:r w:rsidRPr="00900FC0">
        <w:rPr>
          <w:rFonts w:ascii="Times New Roman" w:hAnsi="Times New Roman"/>
          <w:color w:val="auto"/>
          <w:sz w:val="23"/>
          <w:szCs w:val="23"/>
          <w:lang w:val="el-GR"/>
        </w:rPr>
        <w:t>, ένας βοσκός, που μαζί με τα αδέρφια του είχαν ένα κοπάδι από δύο χιλιάδες πρόβατα, έφτασε, ψάχνοντας για ψάρια. Ο Χρήστος, αρπάζοντας την ευκαιρία, πρότεινε μια ανταλλαγή – ψάρια για ψωμί και γαλακτοκομικά.</w:t>
      </w:r>
    </w:p>
    <w:p w14:paraId="0B890635" w14:textId="77777777" w:rsidR="00810B6C"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Η συμφωνία έκλεισε με το αλώνι του </w:t>
      </w:r>
      <w:proofErr w:type="spellStart"/>
      <w:r w:rsidRPr="00900FC0">
        <w:rPr>
          <w:rFonts w:ascii="Times New Roman" w:hAnsi="Times New Roman"/>
          <w:color w:val="auto"/>
          <w:sz w:val="23"/>
          <w:szCs w:val="23"/>
          <w:lang w:val="el-GR"/>
        </w:rPr>
        <w:t>Παλούκη</w:t>
      </w:r>
      <w:proofErr w:type="spellEnd"/>
      <w:r w:rsidRPr="00900FC0">
        <w:rPr>
          <w:rFonts w:ascii="Times New Roman" w:hAnsi="Times New Roman"/>
          <w:color w:val="auto"/>
          <w:sz w:val="23"/>
          <w:szCs w:val="23"/>
          <w:lang w:val="el-GR"/>
        </w:rPr>
        <w:t xml:space="preserve"> ως τόπο συνάντησης, όπου θα έδενε τα σκυλιά και θα περίμενε τον Χρήστο. Ο μικρός Χρήστος, χωρίς να χάσει χρόνο, πήρε μια μικρή βάρκα και πήγε κοντά στην άκρη του ιχθυοτροφείου, από όπου ρίσκαρε να μπει στην απαγορευμένη περιοχή του ιχθυοτροφείου. Κολύμπησε για να μαζέψει μια πλούσια ψαριά περίπου πέντε κιλών ψάρια και τα πήγε στο αλώνι του βοσκού.</w:t>
      </w:r>
    </w:p>
    <w:p w14:paraId="22BFD398" w14:textId="77777777" w:rsidR="00810B6C"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Όταν έφτασε εκεί, ο βοσκός του φώναξε να σταματήσει, αλλά ο Χρήστος δεν άκουσε και συνέχισε, κάνοντας τα σκυλιά στο μαντρί να ορμήσουν πάνω του. Τρομαγμένος, ο Χρήστος αναρωτιόταν τι να κάνει, όταν ο βοσκός τον φώναξε να καθίσει κάτω. Πράγματι, ο μικρός Χρήστος κάθισε και τα σκυλιά ήρθαν γύρω του. Οι βοσκοί έδεσαν τα σκυλιά και ο Χρήστος τους έδωσε τα ψάρια.</w:t>
      </w:r>
    </w:p>
    <w:p w14:paraId="7555A06E" w14:textId="11B3D272" w:rsidR="00B13749" w:rsidRPr="00900FC0" w:rsidRDefault="00810B6C" w:rsidP="00810B6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Οι βοσκοί, εντυπωσιασμένοι από το θάρρος και την ευρηματικότητά του, τον αντάμειψαν με ψωμί, γάλα και τυρί. Ήταν μια μικρή νίκη, μια απόδειξη της αυξανόμενης ανθεκτικότητάς του και της ικανότητάς του να δημιουργεί ευκαιρίες μπροστά στις αντιξοότητες.</w:t>
      </w:r>
    </w:p>
    <w:p w14:paraId="70F882AF" w14:textId="0C11F9A5" w:rsidR="00B13749" w:rsidRPr="00726983" w:rsidRDefault="00B83120" w:rsidP="00B13749">
      <w:pPr>
        <w:rPr>
          <w:rFonts w:ascii="Times New Roman" w:hAnsi="Times New Roman"/>
          <w:lang w:val="el-GR"/>
        </w:rPr>
      </w:pPr>
      <w:r>
        <w:rPr>
          <w:rFonts w:ascii="Times New Roman" w:hAnsi="Times New Roman"/>
          <w:noProof/>
        </w:rPr>
        <w:drawing>
          <wp:anchor distT="0" distB="0" distL="114300" distR="114300" simplePos="0" relativeHeight="251666432" behindDoc="0" locked="0" layoutInCell="1" allowOverlap="1" wp14:anchorId="1A3A53FB" wp14:editId="3846EE8B">
            <wp:simplePos x="0" y="0"/>
            <wp:positionH relativeFrom="column">
              <wp:posOffset>1323975</wp:posOffset>
            </wp:positionH>
            <wp:positionV relativeFrom="paragraph">
              <wp:posOffset>365442</wp:posOffset>
            </wp:positionV>
            <wp:extent cx="3538728" cy="2002536"/>
            <wp:effectExtent l="95250" t="76200" r="81280" b="1007745"/>
            <wp:wrapNone/>
            <wp:docPr id="15277231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23113" name="Picture 1527723113"/>
                    <pic:cNvPicPr/>
                  </pic:nvPicPr>
                  <pic:blipFill>
                    <a:blip r:embed="rId36" cstate="print">
                      <a:extLst>
                        <a:ext uri="{BEBA8EAE-BF5A-486C-A8C5-ECC9F3942E4B}">
                          <a14:imgProps xmlns:a14="http://schemas.microsoft.com/office/drawing/2010/main">
                            <a14:imgLayer r:embed="rId3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3538728" cy="2002536"/>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8BA74FB" w14:textId="519F4311" w:rsidR="00B13749" w:rsidRPr="00726983" w:rsidRDefault="00B13749" w:rsidP="00B13749">
      <w:pPr>
        <w:rPr>
          <w:rFonts w:ascii="Times New Roman" w:hAnsi="Times New Roman"/>
          <w:lang w:val="el-GR"/>
        </w:rPr>
        <w:sectPr w:rsidR="00B13749" w:rsidRPr="00726983" w:rsidSect="00E9059E">
          <w:pgSz w:w="12240" w:h="15840" w:code="1"/>
          <w:pgMar w:top="1440" w:right="1440" w:bottom="1440" w:left="1440" w:header="720" w:footer="720" w:gutter="0"/>
          <w:cols w:space="720"/>
          <w:docGrid w:linePitch="326" w:charSpace="-6350"/>
        </w:sectPr>
      </w:pPr>
    </w:p>
    <w:p w14:paraId="0A552C67" w14:textId="781FADE5" w:rsidR="00B13749" w:rsidRPr="00726983" w:rsidRDefault="00726983" w:rsidP="00B13749">
      <w:pPr>
        <w:pStyle w:val="Heading1"/>
        <w:rPr>
          <w:lang w:val="el-GR"/>
        </w:rPr>
      </w:pPr>
      <w:bookmarkStart w:id="11" w:name="_Toc186712907"/>
      <w:r w:rsidRPr="00726983">
        <w:rPr>
          <w:lang w:val="el-GR"/>
        </w:rPr>
        <w:lastRenderedPageBreak/>
        <w:t xml:space="preserve">ΚΕΦΑΛΑΙΟ 11 — </w:t>
      </w:r>
      <w:r w:rsidRPr="00807890">
        <w:rPr>
          <w:b/>
          <w:bCs/>
          <w:lang w:val="el-GR"/>
        </w:rPr>
        <w:t>ΜΙΑ ΙΣΤΟΡΙΑ ΜΕ ΨΑΡΙΑ</w:t>
      </w:r>
      <w:bookmarkEnd w:id="11"/>
    </w:p>
    <w:p w14:paraId="3FCDF80A" w14:textId="77777777" w:rsidR="00726983" w:rsidRPr="00900FC0" w:rsidRDefault="00726983" w:rsidP="00726983">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Ένα μήνα αργότερα, οι ψαράδες επέστρεψαν. Βρήκαν τον Χρήστο να φροντίζει το ανανεωμένο ιχθυοτροφείο, ένα μείγμα ανακούφισης και καχυποψίας στα μάτια τους. "Λοιπόν, αγόρι," είπε ένας, η φωνή του τραχιά, "πού ήταν τα ψάρια την προηγούμενη φορά;"</w:t>
      </w:r>
    </w:p>
    <w:p w14:paraId="5BB177C4" w14:textId="77777777" w:rsidR="00726983" w:rsidRPr="00900FC0" w:rsidRDefault="00726983" w:rsidP="00726983">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Ο Χρήστος, όχι πια το δειλό παιδί, κοίταξε το βλέμμα τους κατευθείαν. Διηγήθηκε την ιστορία του – την αδιαφορία τους, την πείνα του, την απεγνωσμένη ανταλλαγή με τον βοσκό. Αντί για θυμό, ένας απρόθυμος σεβασμός άστραψε στα μάτια τους. Αναγνώρισαν σε αυτόν μια ευρηματικότητα που γεννήθηκε από την ανάγκη, μια αντανάκλαση των δικών τους αγώνων. Δεν ήταν πλέον αόρατος, η αξία του τελικά αναγνωρίστηκε.</w:t>
      </w:r>
    </w:p>
    <w:p w14:paraId="3D75A2D4" w14:textId="231EE11F" w:rsidR="00B13749" w:rsidRPr="00900FC0" w:rsidRDefault="00726983" w:rsidP="00726983">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Βρήκε συντροφιά με τον Νάσο </w:t>
      </w:r>
      <w:proofErr w:type="spellStart"/>
      <w:r w:rsidRPr="00900FC0">
        <w:rPr>
          <w:rFonts w:ascii="Times New Roman" w:hAnsi="Times New Roman"/>
          <w:color w:val="auto"/>
          <w:sz w:val="23"/>
          <w:szCs w:val="23"/>
          <w:lang w:val="el-GR"/>
        </w:rPr>
        <w:t>Ματσούτσο</w:t>
      </w:r>
      <w:proofErr w:type="spellEnd"/>
      <w:r w:rsidRPr="00900FC0">
        <w:rPr>
          <w:rFonts w:ascii="Times New Roman" w:hAnsi="Times New Roman"/>
          <w:color w:val="auto"/>
          <w:sz w:val="23"/>
          <w:szCs w:val="23"/>
          <w:lang w:val="el-GR"/>
        </w:rPr>
        <w:t xml:space="preserve">, έναν χήρο βοσκό, και τα δύο παιδιά του. Μοιράζονταν γεύματα από φρέσκα χέλια, μαγειρεμένα πάνω σε </w:t>
      </w:r>
      <w:proofErr w:type="spellStart"/>
      <w:r w:rsidRPr="00900FC0">
        <w:rPr>
          <w:rFonts w:ascii="Times New Roman" w:hAnsi="Times New Roman"/>
          <w:color w:val="auto"/>
          <w:sz w:val="23"/>
          <w:szCs w:val="23"/>
          <w:lang w:val="el-GR"/>
        </w:rPr>
        <w:t>τριζοβόλες</w:t>
      </w:r>
      <w:proofErr w:type="spellEnd"/>
      <w:r w:rsidRPr="00900FC0">
        <w:rPr>
          <w:rFonts w:ascii="Times New Roman" w:hAnsi="Times New Roman"/>
          <w:color w:val="auto"/>
          <w:sz w:val="23"/>
          <w:szCs w:val="23"/>
          <w:lang w:val="el-GR"/>
        </w:rPr>
        <w:t xml:space="preserve"> χειμωνιάτικες φωτιές, οι ιστορίες τους ύφαιναν ένα χαλί από κακουχίες και ανθεκτικότητα. Μερικές φορές, άλλοι ψαράδες θα τους ένωναν, τα γέλια τους αντηχούσαν στη νύχτα. </w:t>
      </w:r>
      <w:r w:rsidR="00D0632B">
        <w:rPr>
          <w:rFonts w:ascii="Times New Roman" w:hAnsi="Times New Roman"/>
          <w:color w:val="auto"/>
          <w:sz w:val="23"/>
          <w:szCs w:val="23"/>
          <w:lang w:val="el-GR"/>
        </w:rPr>
        <w:t>Άλλες</w:t>
      </w:r>
      <w:r w:rsidRPr="00900FC0">
        <w:rPr>
          <w:rFonts w:ascii="Times New Roman" w:hAnsi="Times New Roman"/>
          <w:color w:val="auto"/>
          <w:sz w:val="23"/>
          <w:szCs w:val="23"/>
          <w:lang w:val="el-GR"/>
        </w:rPr>
        <w:t xml:space="preserve"> φορές, έκλεβαν τα χέλια του Χρήστου, αφήνοντάς τον με τίποτα άλλο παρά στάχτες και την πικρή γεύση της προδοσίας.</w:t>
      </w:r>
    </w:p>
    <w:p w14:paraId="64F4799A" w14:textId="77777777" w:rsidR="00B13749" w:rsidRPr="00326E2E" w:rsidRDefault="00B13749" w:rsidP="00B13749">
      <w:pPr>
        <w:rPr>
          <w:rFonts w:ascii="Times New Roman" w:hAnsi="Times New Roman"/>
          <w:lang w:val="el-GR"/>
        </w:rPr>
      </w:pPr>
    </w:p>
    <w:p w14:paraId="11E9F9F1" w14:textId="73790467" w:rsidR="00B13749" w:rsidRPr="00326E2E" w:rsidRDefault="003C4CCB" w:rsidP="00B13749">
      <w:pPr>
        <w:rPr>
          <w:rFonts w:ascii="Times New Roman" w:hAnsi="Times New Roman"/>
          <w:lang w:val="el-GR"/>
        </w:rPr>
        <w:sectPr w:rsidR="00B13749" w:rsidRPr="00326E2E"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7456" behindDoc="0" locked="0" layoutInCell="1" allowOverlap="1" wp14:anchorId="04AADFBA" wp14:editId="01705882">
            <wp:simplePos x="0" y="0"/>
            <wp:positionH relativeFrom="column">
              <wp:posOffset>-123507</wp:posOffset>
            </wp:positionH>
            <wp:positionV relativeFrom="paragraph">
              <wp:posOffset>614680</wp:posOffset>
            </wp:positionV>
            <wp:extent cx="5943600" cy="3359150"/>
            <wp:effectExtent l="76200" t="76200" r="76200" b="1250950"/>
            <wp:wrapNone/>
            <wp:docPr id="1273397177" name="Picture 15" descr="A group of people standing on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97177" name="Picture 15" descr="A group of people standing on a boat"/>
                    <pic:cNvPicPr/>
                  </pic:nvPicPr>
                  <pic:blipFill>
                    <a:blip r:embed="rId38" cstate="print">
                      <a:extLst>
                        <a:ext uri="{BEBA8EAE-BF5A-486C-A8C5-ECC9F3942E4B}">
                          <a14:imgProps xmlns:a14="http://schemas.microsoft.com/office/drawing/2010/main">
                            <a14:imgLayer r:embed="rId3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FFBEBAF" w14:textId="0E93151E" w:rsidR="00B13749" w:rsidRPr="00326E2E" w:rsidRDefault="00326E2E" w:rsidP="00B13749">
      <w:pPr>
        <w:pStyle w:val="Heading1"/>
        <w:rPr>
          <w:lang w:val="el-GR"/>
        </w:rPr>
      </w:pPr>
      <w:bookmarkStart w:id="12" w:name="_Toc186712908"/>
      <w:r w:rsidRPr="00326E2E">
        <w:rPr>
          <w:lang w:val="el-GR"/>
        </w:rPr>
        <w:lastRenderedPageBreak/>
        <w:t xml:space="preserve">ΚΕΦΑΛΑΙΟ 12 — </w:t>
      </w:r>
      <w:r w:rsidRPr="00807890">
        <w:rPr>
          <w:b/>
          <w:bCs/>
          <w:lang w:val="el-GR"/>
        </w:rPr>
        <w:t>ΜΙΑ ΝΕΑ ΟΙΚΟΓΕΝΕΙΑ</w:t>
      </w:r>
      <w:bookmarkEnd w:id="12"/>
    </w:p>
    <w:p w14:paraId="795C0202" w14:textId="77777777" w:rsidR="00326E2E" w:rsidRPr="00900FC0" w:rsidRDefault="00326E2E" w:rsidP="00326E2E">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Νέα έφτασαν από την </w:t>
      </w:r>
      <w:proofErr w:type="spellStart"/>
      <w:r w:rsidRPr="00900FC0">
        <w:rPr>
          <w:rFonts w:ascii="Times New Roman" w:hAnsi="Times New Roman"/>
          <w:color w:val="auto"/>
          <w:sz w:val="23"/>
          <w:szCs w:val="23"/>
          <w:lang w:val="el-GR"/>
        </w:rPr>
        <w:t>Κορωνησία</w:t>
      </w:r>
      <w:proofErr w:type="spellEnd"/>
      <w:r w:rsidRPr="00900FC0">
        <w:rPr>
          <w:rFonts w:ascii="Times New Roman" w:hAnsi="Times New Roman"/>
          <w:color w:val="auto"/>
          <w:sz w:val="23"/>
          <w:szCs w:val="23"/>
          <w:lang w:val="el-GR"/>
        </w:rPr>
        <w:t xml:space="preserve"> – μια οικογένεια που έψαχνε για θετό παιδί. Η Ελλάδα, υπό συμμαχικό αποκλεισμό, αντιμετώπιζε δυσκολίες. Οι οικογένειες αγωνίζονταν. Ο Χρήστος, θυμούμενος την εκμεταλλευτική "φροντίδα" της θείας Βασιλικής, δίστασε. Αλλά η έλξη ενός σταθερού σπιτιού, η πιθανότητα σχολείου, ήταν πολύ δυνατή.</w:t>
      </w:r>
    </w:p>
    <w:p w14:paraId="0B625F3C" w14:textId="1AA065D5" w:rsidR="00B13749" w:rsidRPr="00900FC0" w:rsidRDefault="00326E2E" w:rsidP="00326E2E">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w:t>
      </w:r>
      <w:proofErr w:type="spellStart"/>
      <w:r w:rsidRPr="00900FC0">
        <w:rPr>
          <w:rFonts w:ascii="Times New Roman" w:hAnsi="Times New Roman"/>
          <w:color w:val="auto"/>
          <w:sz w:val="23"/>
          <w:szCs w:val="23"/>
          <w:lang w:val="el-GR"/>
        </w:rPr>
        <w:t>Γκάκης</w:t>
      </w:r>
      <w:proofErr w:type="spellEnd"/>
      <w:r w:rsidRPr="00900FC0">
        <w:rPr>
          <w:rFonts w:ascii="Times New Roman" w:hAnsi="Times New Roman"/>
          <w:color w:val="auto"/>
          <w:sz w:val="23"/>
          <w:szCs w:val="23"/>
          <w:lang w:val="el-GR"/>
        </w:rPr>
        <w:t xml:space="preserve"> </w:t>
      </w:r>
      <w:proofErr w:type="spellStart"/>
      <w:r w:rsidRPr="00900FC0">
        <w:rPr>
          <w:rFonts w:ascii="Times New Roman" w:hAnsi="Times New Roman"/>
          <w:color w:val="auto"/>
          <w:sz w:val="23"/>
          <w:szCs w:val="23"/>
          <w:lang w:val="el-GR"/>
        </w:rPr>
        <w:t>Κότσης</w:t>
      </w:r>
      <w:proofErr w:type="spellEnd"/>
      <w:r w:rsidRPr="00900FC0">
        <w:rPr>
          <w:rFonts w:ascii="Times New Roman" w:hAnsi="Times New Roman"/>
          <w:color w:val="auto"/>
          <w:sz w:val="23"/>
          <w:szCs w:val="23"/>
          <w:lang w:val="el-GR"/>
        </w:rPr>
        <w:t xml:space="preserve"> και η σύζυγός του τον υποδέχτηκαν με ανοιχτές αγκάλες. Ο μικρός αμπελώνας τους πρόσφερε ένα μέτριο εισόδημα, αλλά το σπίτι τους πρόσφερε κάτι πολύ πιο πολύτιμο – ζεστασιά, αίσθημα ότι ανήκει κάπου, μια αίσθηση οικογένειας που λαχταρούσε για πολύ καιρό. Τον έντυσαν, τον τάισαν, τον αντιμετώπισαν σαν δικό τους. Αλλά οι πενιχροί πόροι τους δεν μπορούσαν να τους συντηρήσουν όλους. Μετά από ένα χρόνο, κανόνισαν να εργαστεί ο Χρήστος στο ιχθυοτροφείο του Χρήστου </w:t>
      </w:r>
      <w:proofErr w:type="spellStart"/>
      <w:r w:rsidRPr="00900FC0">
        <w:rPr>
          <w:rFonts w:ascii="Times New Roman" w:hAnsi="Times New Roman"/>
          <w:color w:val="auto"/>
          <w:sz w:val="23"/>
          <w:szCs w:val="23"/>
          <w:lang w:val="el-GR"/>
        </w:rPr>
        <w:t>Πανέλη</w:t>
      </w:r>
      <w:proofErr w:type="spellEnd"/>
      <w:r w:rsidRPr="00900FC0">
        <w:rPr>
          <w:rFonts w:ascii="Times New Roman" w:hAnsi="Times New Roman"/>
          <w:color w:val="auto"/>
          <w:sz w:val="23"/>
          <w:szCs w:val="23"/>
          <w:lang w:val="el-GR"/>
        </w:rPr>
        <w:t xml:space="preserve"> στο </w:t>
      </w:r>
      <w:proofErr w:type="spellStart"/>
      <w:r w:rsidRPr="00900FC0">
        <w:rPr>
          <w:rFonts w:ascii="Times New Roman" w:hAnsi="Times New Roman"/>
          <w:color w:val="auto"/>
          <w:sz w:val="23"/>
          <w:szCs w:val="23"/>
          <w:lang w:val="el-GR"/>
        </w:rPr>
        <w:t>Κατάβραχο</w:t>
      </w:r>
      <w:proofErr w:type="spellEnd"/>
      <w:r w:rsidRPr="00900FC0">
        <w:rPr>
          <w:rFonts w:ascii="Times New Roman" w:hAnsi="Times New Roman"/>
          <w:color w:val="auto"/>
          <w:sz w:val="23"/>
          <w:szCs w:val="23"/>
          <w:lang w:val="el-GR"/>
        </w:rPr>
        <w:t>.</w:t>
      </w:r>
    </w:p>
    <w:p w14:paraId="57EC2E21" w14:textId="77777777" w:rsidR="00B13749" w:rsidRPr="00326E2E" w:rsidRDefault="00B13749" w:rsidP="00B13749">
      <w:pPr>
        <w:rPr>
          <w:rFonts w:ascii="Times New Roman" w:hAnsi="Times New Roman"/>
          <w:lang w:val="el-GR"/>
        </w:rPr>
      </w:pPr>
    </w:p>
    <w:p w14:paraId="1AB27DB5" w14:textId="53C99E96" w:rsidR="00B13749" w:rsidRPr="00326E2E" w:rsidRDefault="00CC68DC" w:rsidP="00B13749">
      <w:pPr>
        <w:rPr>
          <w:rFonts w:ascii="Times New Roman" w:hAnsi="Times New Roman"/>
          <w:lang w:val="el-GR"/>
        </w:rPr>
        <w:sectPr w:rsidR="00B13749" w:rsidRPr="00326E2E"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8480" behindDoc="0" locked="0" layoutInCell="1" allowOverlap="1" wp14:anchorId="78D5C6D7" wp14:editId="3DBC720E">
            <wp:simplePos x="0" y="0"/>
            <wp:positionH relativeFrom="column">
              <wp:posOffset>-71438</wp:posOffset>
            </wp:positionH>
            <wp:positionV relativeFrom="paragraph">
              <wp:posOffset>676275</wp:posOffset>
            </wp:positionV>
            <wp:extent cx="5943600" cy="3359150"/>
            <wp:effectExtent l="76200" t="76200" r="76200" b="1250950"/>
            <wp:wrapNone/>
            <wp:docPr id="41035983" name="Picture 16" descr="A child picking grapes in a vine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5983" name="Picture 16" descr="A child picking grapes in a vineyard"/>
                    <pic:cNvPicPr/>
                  </pic:nvPicPr>
                  <pic:blipFill>
                    <a:blip r:embed="rId40" cstate="print">
                      <a:extLst>
                        <a:ext uri="{BEBA8EAE-BF5A-486C-A8C5-ECC9F3942E4B}">
                          <a14:imgProps xmlns:a14="http://schemas.microsoft.com/office/drawing/2010/main">
                            <a14:imgLayer r:embed="rId4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3DB593B" w14:textId="59AA87D6" w:rsidR="00B13749" w:rsidRPr="004D0801" w:rsidRDefault="004D0801" w:rsidP="00B13749">
      <w:pPr>
        <w:pStyle w:val="Heading1"/>
        <w:rPr>
          <w:lang w:val="el-GR"/>
        </w:rPr>
      </w:pPr>
      <w:bookmarkStart w:id="13" w:name="_Toc186712909"/>
      <w:r w:rsidRPr="004D0801">
        <w:rPr>
          <w:lang w:val="el-GR"/>
        </w:rPr>
        <w:lastRenderedPageBreak/>
        <w:t xml:space="preserve">ΚΕΦΑΛΑΙΟ 13 — </w:t>
      </w:r>
      <w:r w:rsidRPr="00807890">
        <w:rPr>
          <w:b/>
          <w:bCs/>
          <w:lang w:val="el-GR"/>
        </w:rPr>
        <w:t>ΒΡΙΣΚΟΝΤΑΣ ΣΚΟΠΟ ΣΤΗ ΔΟΥΛΕΙΑ</w:t>
      </w:r>
      <w:bookmarkEnd w:id="13"/>
    </w:p>
    <w:p w14:paraId="4D7D5128" w14:textId="61CD2453" w:rsidR="004D0801"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Στο ιχθυοτροφείο του </w:t>
      </w:r>
      <w:proofErr w:type="spellStart"/>
      <w:r w:rsidRPr="00900FC0">
        <w:rPr>
          <w:rFonts w:ascii="Times New Roman" w:hAnsi="Times New Roman"/>
          <w:color w:val="auto"/>
          <w:sz w:val="23"/>
          <w:szCs w:val="23"/>
          <w:lang w:val="el-GR"/>
        </w:rPr>
        <w:t>Κατάβραχου</w:t>
      </w:r>
      <w:proofErr w:type="spellEnd"/>
      <w:r w:rsidRPr="00900FC0">
        <w:rPr>
          <w:rFonts w:ascii="Times New Roman" w:hAnsi="Times New Roman"/>
          <w:color w:val="auto"/>
          <w:sz w:val="23"/>
          <w:szCs w:val="23"/>
          <w:lang w:val="el-GR"/>
        </w:rPr>
        <w:t xml:space="preserve">, μια αίσθηση ηρεμίας κατέκλυσε τον Χρήστο. Είχε στέγη πάνω από το κεφάλι του, τακτικά γεύματα, έναν μικρό μισθό 25 δραχμών. Προσευχόταν για δύναμη, για υγεία, για ανάπτυξη, αποφασισμένος να ξεπεράσει τις δυσκολίες που του έριχνε η ζωή. </w:t>
      </w:r>
      <w:r w:rsidR="00AB5045" w:rsidRPr="00900FC0">
        <w:rPr>
          <w:rFonts w:ascii="Times New Roman" w:hAnsi="Times New Roman"/>
          <w:color w:val="auto"/>
          <w:sz w:val="23"/>
          <w:szCs w:val="23"/>
          <w:lang w:val="el-GR"/>
        </w:rPr>
        <w:t>Αγκάλιαζε</w:t>
      </w:r>
      <w:r w:rsidRPr="00900FC0">
        <w:rPr>
          <w:rFonts w:ascii="Times New Roman" w:hAnsi="Times New Roman"/>
          <w:color w:val="auto"/>
          <w:sz w:val="23"/>
          <w:szCs w:val="23"/>
          <w:lang w:val="el-GR"/>
        </w:rPr>
        <w:t xml:space="preserve"> κάθε εργασία, από το να κουβαλάει νερό με άλογο από το κοντινό χωριό </w:t>
      </w:r>
      <w:proofErr w:type="spellStart"/>
      <w:r w:rsidRPr="00900FC0">
        <w:rPr>
          <w:rFonts w:ascii="Times New Roman" w:hAnsi="Times New Roman"/>
          <w:color w:val="auto"/>
          <w:sz w:val="23"/>
          <w:szCs w:val="23"/>
          <w:lang w:val="el-GR"/>
        </w:rPr>
        <w:t>Ανωξιάτικο</w:t>
      </w:r>
      <w:proofErr w:type="spellEnd"/>
      <w:r w:rsidRPr="00900FC0">
        <w:rPr>
          <w:rFonts w:ascii="Times New Roman" w:hAnsi="Times New Roman"/>
          <w:color w:val="auto"/>
          <w:sz w:val="23"/>
          <w:szCs w:val="23"/>
          <w:lang w:val="el-GR"/>
        </w:rPr>
        <w:t xml:space="preserve"> μέχρι το να ψήνει ψωμί και να μαγειρεύει για τους ψαράδες.</w:t>
      </w:r>
    </w:p>
    <w:p w14:paraId="5B9F4538" w14:textId="77777777" w:rsidR="004D0801"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Η αφοσίωσή του δεν πέρασε απαρατήρητη. Όταν ο γιος του </w:t>
      </w:r>
      <w:proofErr w:type="spellStart"/>
      <w:r w:rsidRPr="00900FC0">
        <w:rPr>
          <w:rFonts w:ascii="Times New Roman" w:hAnsi="Times New Roman"/>
          <w:color w:val="auto"/>
          <w:sz w:val="23"/>
          <w:szCs w:val="23"/>
          <w:lang w:val="el-GR"/>
        </w:rPr>
        <w:t>Πανέλη</w:t>
      </w:r>
      <w:proofErr w:type="spellEnd"/>
      <w:r w:rsidRPr="00900FC0">
        <w:rPr>
          <w:rFonts w:ascii="Times New Roman" w:hAnsi="Times New Roman"/>
          <w:color w:val="auto"/>
          <w:sz w:val="23"/>
          <w:szCs w:val="23"/>
          <w:lang w:val="el-GR"/>
        </w:rPr>
        <w:t xml:space="preserve"> στρατεύτηκε μετά τη Μικρασιατική Καταστροφή, το ιχθυοτροφείο αντιμετώπισε ένα δίλημμα. Δεν μπορούσαν να αντέξουν οικονομικά έναν άλλο εργάτη. Πρόσφεραν στον Χρήστο μια αύξηση στις 75 δραχμές, εμπιστευόμενοι σε αυτόν μεγαλύτερες ευθύνες. Δέχτηκε, η καρδιά του πρήστηκε από μια ήσυχη υπερηφάνεια. Απέδειξε την αξία του.</w:t>
      </w:r>
    </w:p>
    <w:p w14:paraId="0644C5D3" w14:textId="65A6632F" w:rsidR="008F3539"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Μια μέρα, ο πατριός του έφτασε με μια βάρκα, μια διστακτική έκφραση στο πρόσωπό του. "Χρήστο," άρχισε, "χρειάζομαι 100 δραχμές… για να αγοράσω ένα χωράφι." Ο Χρήστος, </w:t>
      </w:r>
      <w:r w:rsidR="00AB5045">
        <w:rPr>
          <w:rFonts w:ascii="Times New Roman" w:hAnsi="Times New Roman"/>
          <w:color w:val="auto"/>
          <w:sz w:val="23"/>
          <w:szCs w:val="23"/>
          <w:lang w:val="el-GR"/>
        </w:rPr>
        <w:t xml:space="preserve">που </w:t>
      </w:r>
      <w:r w:rsidRPr="00900FC0">
        <w:rPr>
          <w:rFonts w:ascii="Times New Roman" w:hAnsi="Times New Roman"/>
          <w:color w:val="auto"/>
          <w:sz w:val="23"/>
          <w:szCs w:val="23"/>
          <w:lang w:val="el-GR"/>
        </w:rPr>
        <w:t>οι οικονομίες του αυξάνονταν σταθερά, δεν δίστασε. "Ορίστε 200," είπε, "100 για το χωράφι, και 100 για σένα και τη μητέρα."</w:t>
      </w:r>
    </w:p>
    <w:p w14:paraId="1D378D83" w14:textId="77777777" w:rsidR="00B13749" w:rsidRPr="004D0801" w:rsidRDefault="00B13749" w:rsidP="00B13749">
      <w:pPr>
        <w:rPr>
          <w:rFonts w:ascii="Times New Roman" w:hAnsi="Times New Roman"/>
          <w:lang w:val="el-GR"/>
        </w:rPr>
      </w:pPr>
    </w:p>
    <w:p w14:paraId="773C9ED9" w14:textId="78F61B44" w:rsidR="00B13749" w:rsidRPr="004D0801" w:rsidRDefault="00276B55" w:rsidP="00B13749">
      <w:pPr>
        <w:rPr>
          <w:rFonts w:ascii="Times New Roman" w:hAnsi="Times New Roman"/>
          <w:lang w:val="el-GR"/>
        </w:rPr>
        <w:sectPr w:rsidR="00B13749" w:rsidRPr="004D0801"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69504" behindDoc="0" locked="0" layoutInCell="1" allowOverlap="1" wp14:anchorId="1480EA1B" wp14:editId="43FC3650">
            <wp:simplePos x="0" y="0"/>
            <wp:positionH relativeFrom="column">
              <wp:posOffset>0</wp:posOffset>
            </wp:positionH>
            <wp:positionV relativeFrom="paragraph">
              <wp:posOffset>953</wp:posOffset>
            </wp:positionV>
            <wp:extent cx="5943600" cy="3359150"/>
            <wp:effectExtent l="76200" t="76200" r="76200" b="1250950"/>
            <wp:wrapNone/>
            <wp:docPr id="1135023057" name="Picture 17" descr="A horse and a child cooking b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23057" name="Picture 17" descr="A horse and a child cooking bread"/>
                    <pic:cNvPicPr/>
                  </pic:nvPicPr>
                  <pic:blipFill>
                    <a:blip r:embed="rId42" cstate="print">
                      <a:extLst>
                        <a:ext uri="{BEBA8EAE-BF5A-486C-A8C5-ECC9F3942E4B}">
                          <a14:imgProps xmlns:a14="http://schemas.microsoft.com/office/drawing/2010/main">
                            <a14:imgLayer r:embed="rId4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8C9AD39" w14:textId="5DA4FEFF" w:rsidR="00B13749" w:rsidRPr="004D0801" w:rsidRDefault="004D0801" w:rsidP="00B13749">
      <w:pPr>
        <w:pStyle w:val="Heading1"/>
        <w:rPr>
          <w:lang w:val="el-GR"/>
        </w:rPr>
      </w:pPr>
      <w:bookmarkStart w:id="14" w:name="_Toc186712910"/>
      <w:r w:rsidRPr="004D0801">
        <w:rPr>
          <w:lang w:val="el-GR"/>
        </w:rPr>
        <w:lastRenderedPageBreak/>
        <w:t xml:space="preserve">ΚΕΦΑΛΑΙΟ 14 — </w:t>
      </w:r>
      <w:r w:rsidRPr="00807890">
        <w:rPr>
          <w:b/>
          <w:bCs/>
          <w:lang w:val="el-GR"/>
        </w:rPr>
        <w:t>ΜΙΑ ΒΑΡΚΑ ΚΑΙ ΜΙΑ ΠΡΟΔΟΣΙΑ</w:t>
      </w:r>
      <w:bookmarkEnd w:id="14"/>
    </w:p>
    <w:p w14:paraId="575F1B6E" w14:textId="43DD2C70" w:rsidR="004D0801"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Όταν ο </w:t>
      </w:r>
      <w:proofErr w:type="spellStart"/>
      <w:r w:rsidRPr="00900FC0">
        <w:rPr>
          <w:rFonts w:ascii="Times New Roman" w:hAnsi="Times New Roman"/>
          <w:color w:val="auto"/>
          <w:sz w:val="23"/>
          <w:szCs w:val="23"/>
          <w:lang w:val="el-GR"/>
        </w:rPr>
        <w:t>Γκάκης</w:t>
      </w:r>
      <w:proofErr w:type="spellEnd"/>
      <w:r w:rsidRPr="00900FC0">
        <w:rPr>
          <w:rFonts w:ascii="Times New Roman" w:hAnsi="Times New Roman"/>
          <w:color w:val="auto"/>
          <w:sz w:val="23"/>
          <w:szCs w:val="23"/>
          <w:lang w:val="el-GR"/>
        </w:rPr>
        <w:t xml:space="preserve"> πέθανε, άφησε στον Χρήστο τη βάρκα του. Αυτή η απροσδόκητη κληρονομιά άνοιξε νέες ευκαιρίες. Ο Χρήστος άρχισε να μεταφέρει βούρλα για τον Σπύρο Κοντογιάννη, έναν έμπορο που προμήθευε ιταλικά πλοία. Ο Κοντογιάννης, εντυπωσιασμένος από την αποτελεσματικότητα και την ειλικρίνεια του Χρήστου, τον πλήρωνε καλά (150%), </w:t>
      </w:r>
      <w:r w:rsidR="00C64BC9">
        <w:rPr>
          <w:rFonts w:ascii="Times New Roman" w:hAnsi="Times New Roman"/>
          <w:color w:val="auto"/>
          <w:sz w:val="23"/>
          <w:szCs w:val="23"/>
          <w:lang w:val="el-GR"/>
        </w:rPr>
        <w:t xml:space="preserve">και </w:t>
      </w:r>
      <w:r w:rsidRPr="00900FC0">
        <w:rPr>
          <w:rFonts w:ascii="Times New Roman" w:hAnsi="Times New Roman"/>
          <w:color w:val="auto"/>
          <w:sz w:val="23"/>
          <w:szCs w:val="23"/>
          <w:lang w:val="el-GR"/>
        </w:rPr>
        <w:t>τελικά τον έκανε επιστάτη.</w:t>
      </w:r>
    </w:p>
    <w:p w14:paraId="76AC3821" w14:textId="134F7976" w:rsidR="004D0801"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Τα κέρδη των 500 δραχμών από αυτήν την </w:t>
      </w:r>
      <w:r w:rsidR="00490A5F">
        <w:rPr>
          <w:rFonts w:ascii="Times New Roman" w:hAnsi="Times New Roman"/>
          <w:color w:val="auto"/>
          <w:sz w:val="23"/>
          <w:szCs w:val="23"/>
          <w:lang w:val="el-GR"/>
        </w:rPr>
        <w:t>δουλειά</w:t>
      </w:r>
      <w:r w:rsidRPr="00900FC0">
        <w:rPr>
          <w:rFonts w:ascii="Times New Roman" w:hAnsi="Times New Roman"/>
          <w:color w:val="auto"/>
          <w:sz w:val="23"/>
          <w:szCs w:val="23"/>
          <w:lang w:val="el-GR"/>
        </w:rPr>
        <w:t xml:space="preserve"> επέτρεψαν στον Χρήστο να αγοράσει τη δική του γη. Πλησίασε τη μητριά του, προσφέροντας να την πάρει μαζί του. Εκείνη αρνήθηκε, προτιμώντας να μείνει στο γνώριμο περιβάλλον της. Παρά την άρνησή της, παρότρυνε τον αδελφό της, Γιάννη </w:t>
      </w:r>
      <w:proofErr w:type="spellStart"/>
      <w:r w:rsidRPr="00900FC0">
        <w:rPr>
          <w:rFonts w:ascii="Times New Roman" w:hAnsi="Times New Roman"/>
          <w:color w:val="auto"/>
          <w:sz w:val="23"/>
          <w:szCs w:val="23"/>
          <w:lang w:val="el-GR"/>
        </w:rPr>
        <w:t>Κασσαή</w:t>
      </w:r>
      <w:proofErr w:type="spellEnd"/>
      <w:r w:rsidRPr="00900FC0">
        <w:rPr>
          <w:rFonts w:ascii="Times New Roman" w:hAnsi="Times New Roman"/>
          <w:color w:val="auto"/>
          <w:sz w:val="23"/>
          <w:szCs w:val="23"/>
          <w:lang w:val="el-GR"/>
        </w:rPr>
        <w:t>, να βοηθήσει τον Χρήστο να βρει κατάλληλη γη. Ο Γιάννης βρήκε ένα οικόπεδο στ</w:t>
      </w:r>
      <w:r w:rsidR="00D73168">
        <w:rPr>
          <w:rFonts w:ascii="Times New Roman" w:hAnsi="Times New Roman"/>
          <w:color w:val="auto"/>
          <w:sz w:val="23"/>
          <w:szCs w:val="23"/>
          <w:lang w:val="el-GR"/>
        </w:rPr>
        <w:t>α</w:t>
      </w:r>
      <w:r w:rsidRPr="00900FC0">
        <w:rPr>
          <w:rFonts w:ascii="Times New Roman" w:hAnsi="Times New Roman"/>
          <w:color w:val="auto"/>
          <w:sz w:val="23"/>
          <w:szCs w:val="23"/>
          <w:lang w:val="el-GR"/>
        </w:rPr>
        <w:t xml:space="preserve"> </w:t>
      </w:r>
      <w:proofErr w:type="spellStart"/>
      <w:r w:rsidRPr="00900FC0">
        <w:rPr>
          <w:rFonts w:ascii="Times New Roman" w:hAnsi="Times New Roman"/>
          <w:color w:val="auto"/>
          <w:sz w:val="23"/>
          <w:szCs w:val="23"/>
          <w:lang w:val="el-GR"/>
        </w:rPr>
        <w:t>Μαρτίνια</w:t>
      </w:r>
      <w:proofErr w:type="spellEnd"/>
      <w:r w:rsidRPr="00900FC0">
        <w:rPr>
          <w:rFonts w:ascii="Times New Roman" w:hAnsi="Times New Roman"/>
          <w:color w:val="auto"/>
          <w:sz w:val="23"/>
          <w:szCs w:val="23"/>
          <w:lang w:val="el-GR"/>
        </w:rPr>
        <w:t xml:space="preserve">, κοντά στο </w:t>
      </w:r>
      <w:proofErr w:type="spellStart"/>
      <w:r w:rsidRPr="00900FC0">
        <w:rPr>
          <w:rFonts w:ascii="Times New Roman" w:hAnsi="Times New Roman"/>
          <w:color w:val="auto"/>
          <w:sz w:val="23"/>
          <w:szCs w:val="23"/>
          <w:lang w:val="el-GR"/>
        </w:rPr>
        <w:t>Νεοχώρι</w:t>
      </w:r>
      <w:proofErr w:type="spellEnd"/>
      <w:r w:rsidR="00D73168">
        <w:rPr>
          <w:rFonts w:ascii="Times New Roman" w:hAnsi="Times New Roman"/>
          <w:color w:val="auto"/>
          <w:sz w:val="23"/>
          <w:szCs w:val="23"/>
          <w:lang w:val="el-GR"/>
        </w:rPr>
        <w:t>, Άρτας</w:t>
      </w:r>
      <w:r w:rsidRPr="00900FC0">
        <w:rPr>
          <w:rFonts w:ascii="Times New Roman" w:hAnsi="Times New Roman"/>
          <w:color w:val="auto"/>
          <w:sz w:val="23"/>
          <w:szCs w:val="23"/>
          <w:lang w:val="el-GR"/>
        </w:rPr>
        <w:t>, για 800 δραχμές. Ο Χρήστος το αγόρασε, η καρδιά του γεμάτη με αίσθημα ολοκλήρωσης.</w:t>
      </w:r>
    </w:p>
    <w:p w14:paraId="712546D0" w14:textId="331282A0" w:rsidR="00B13749" w:rsidRPr="00900FC0" w:rsidRDefault="004D0801" w:rsidP="004D0801">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Έχτιζε ένα μέλλον, ριζωμένο στη γη, μια απόδειξη της ακλόνητης επιμονής του. Αργότερα απέκτησε περισσότερη γη στο </w:t>
      </w:r>
      <w:proofErr w:type="spellStart"/>
      <w:r w:rsidRPr="00900FC0">
        <w:rPr>
          <w:rFonts w:ascii="Times New Roman" w:hAnsi="Times New Roman"/>
          <w:color w:val="auto"/>
          <w:sz w:val="23"/>
          <w:szCs w:val="23"/>
          <w:lang w:val="el-GR"/>
        </w:rPr>
        <w:t>Νεοχώρι</w:t>
      </w:r>
      <w:proofErr w:type="spellEnd"/>
      <w:r w:rsidRPr="00900FC0">
        <w:rPr>
          <w:rFonts w:ascii="Times New Roman" w:hAnsi="Times New Roman"/>
          <w:color w:val="auto"/>
          <w:sz w:val="23"/>
          <w:szCs w:val="23"/>
          <w:lang w:val="el-GR"/>
        </w:rPr>
        <w:t>, κάθε αγορά ένα βήμα προς την ασφάλεια και την ανεξαρτησία. Οι προκλήσεις της ιδιοκτησίας γης – καθαρισμός χωραφιών, κατασκευή αυλακιών – ήταν τρομακτικές, αλλά ήταν οι δικές του προκλήσεις, ένα σημάδι της προόδου του.</w:t>
      </w:r>
      <w:r w:rsidR="003A29B7" w:rsidRPr="00900FC0">
        <w:rPr>
          <w:rFonts w:ascii="Times New Roman" w:hAnsi="Times New Roman"/>
          <w:color w:val="auto"/>
          <w:sz w:val="23"/>
          <w:szCs w:val="23"/>
          <w:lang w:val="el-GR"/>
        </w:rPr>
        <w:t xml:space="preserve"> </w:t>
      </w:r>
    </w:p>
    <w:p w14:paraId="3E1A980B" w14:textId="77777777" w:rsidR="00B13749" w:rsidRPr="00D201C4" w:rsidRDefault="00B13749" w:rsidP="00B13749">
      <w:pPr>
        <w:rPr>
          <w:rFonts w:ascii="Times New Roman" w:hAnsi="Times New Roman"/>
          <w:lang w:val="el-GR"/>
        </w:rPr>
      </w:pPr>
    </w:p>
    <w:p w14:paraId="1D47A8DA" w14:textId="42CF7ED6" w:rsidR="00B13749" w:rsidRPr="00D201C4" w:rsidRDefault="0040031B" w:rsidP="00B13749">
      <w:pPr>
        <w:rPr>
          <w:rFonts w:ascii="Times New Roman" w:hAnsi="Times New Roman"/>
          <w:lang w:val="el-GR"/>
        </w:rPr>
        <w:sectPr w:rsidR="00B13749" w:rsidRPr="00D201C4"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0528" behindDoc="0" locked="0" layoutInCell="1" allowOverlap="1" wp14:anchorId="2D41C091" wp14:editId="11E2C715">
            <wp:simplePos x="0" y="0"/>
            <wp:positionH relativeFrom="column">
              <wp:posOffset>-33020</wp:posOffset>
            </wp:positionH>
            <wp:positionV relativeFrom="paragraph">
              <wp:posOffset>335915</wp:posOffset>
            </wp:positionV>
            <wp:extent cx="5943600" cy="3359150"/>
            <wp:effectExtent l="76200" t="76200" r="76200" b="1250950"/>
            <wp:wrapNone/>
            <wp:docPr id="1319328812" name="Picture 19" descr="A chil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28812" name="Picture 19" descr="A child smiling at the camera"/>
                    <pic:cNvPicPr/>
                  </pic:nvPicPr>
                  <pic:blipFill>
                    <a:blip r:embed="rId44" cstate="print">
                      <a:extLst>
                        <a:ext uri="{BEBA8EAE-BF5A-486C-A8C5-ECC9F3942E4B}">
                          <a14:imgProps xmlns:a14="http://schemas.microsoft.com/office/drawing/2010/main">
                            <a14:imgLayer r:embed="rId4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46F2F683" w14:textId="4923824C" w:rsidR="00B13749" w:rsidRPr="00D201C4" w:rsidRDefault="00D201C4" w:rsidP="00B13749">
      <w:pPr>
        <w:pStyle w:val="Heading1"/>
        <w:rPr>
          <w:lang w:val="el-GR"/>
        </w:rPr>
      </w:pPr>
      <w:bookmarkStart w:id="15" w:name="_Toc186712911"/>
      <w:r w:rsidRPr="00D201C4">
        <w:rPr>
          <w:lang w:val="el-GR"/>
        </w:rPr>
        <w:lastRenderedPageBreak/>
        <w:t xml:space="preserve">ΚΕΦΑΛΑΙΟ 15 — </w:t>
      </w:r>
      <w:r w:rsidRPr="00807890">
        <w:rPr>
          <w:b/>
          <w:bCs/>
          <w:lang w:val="el-GR"/>
        </w:rPr>
        <w:t>ΤΟ ΤΑΞΙΔΙ ΤΟΥ ΛΑΘΡΕΜΠΟΡΟΥ</w:t>
      </w:r>
      <w:bookmarkEnd w:id="15"/>
    </w:p>
    <w:p w14:paraId="61C6F4A6" w14:textId="15A9AE4A"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Θεόδωρος Μωραΐτης, ένας λαθρέμπορος </w:t>
      </w:r>
      <w:r w:rsidR="00D73168" w:rsidRPr="00900FC0">
        <w:rPr>
          <w:rFonts w:ascii="Times New Roman" w:hAnsi="Times New Roman"/>
          <w:color w:val="auto"/>
          <w:sz w:val="23"/>
          <w:szCs w:val="23"/>
          <w:lang w:val="el-GR"/>
        </w:rPr>
        <w:t>ελαιόλαδου</w:t>
      </w:r>
      <w:r w:rsidRPr="00900FC0">
        <w:rPr>
          <w:rFonts w:ascii="Times New Roman" w:hAnsi="Times New Roman"/>
          <w:color w:val="auto"/>
          <w:sz w:val="23"/>
          <w:szCs w:val="23"/>
          <w:lang w:val="el-GR"/>
        </w:rPr>
        <w:t xml:space="preserve"> και καλαμποκιού από τη Λευκάδα, πλησίασε τον Χρήστο με μια επικίνδυνη πρόταση: να μεταφέρει το παράνομο φορτίο του στον Αμβρακικό κόλπο στην </w:t>
      </w:r>
      <w:proofErr w:type="spellStart"/>
      <w:r w:rsidRPr="00900FC0">
        <w:rPr>
          <w:rFonts w:ascii="Times New Roman" w:hAnsi="Times New Roman"/>
          <w:color w:val="auto"/>
          <w:sz w:val="23"/>
          <w:szCs w:val="23"/>
          <w:lang w:val="el-GR"/>
        </w:rPr>
        <w:t>Κόπραινα</w:t>
      </w:r>
      <w:proofErr w:type="spellEnd"/>
      <w:r w:rsidRPr="00900FC0">
        <w:rPr>
          <w:rFonts w:ascii="Times New Roman" w:hAnsi="Times New Roman"/>
          <w:color w:val="auto"/>
          <w:sz w:val="23"/>
          <w:szCs w:val="23"/>
          <w:lang w:val="el-GR"/>
        </w:rPr>
        <w:t>. Η αμοιβή ήταν σημαντική, αλλά ο κίνδυνος ήταν αισθητός.</w:t>
      </w:r>
    </w:p>
    <w:p w14:paraId="28A475AC" w14:textId="39FE4BA3"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Μια σφοδρή καταιγίδα ξέσπασε στη μέση του ταξιδιού. Η μικρή βάρκα αναπηδούσε και κουνούσε, τα κύματα έσκαγαν στο κατάστρωμα. Ο Μωραΐτης και οι άντρες του, </w:t>
      </w:r>
      <w:r w:rsidR="007D59BC">
        <w:rPr>
          <w:rFonts w:ascii="Times New Roman" w:hAnsi="Times New Roman"/>
          <w:color w:val="auto"/>
          <w:sz w:val="23"/>
          <w:szCs w:val="23"/>
          <w:lang w:val="el-GR"/>
        </w:rPr>
        <w:t xml:space="preserve">πάθανε </w:t>
      </w:r>
      <w:r w:rsidR="007D59BC" w:rsidRPr="00900FC0">
        <w:rPr>
          <w:rFonts w:ascii="Times New Roman" w:hAnsi="Times New Roman"/>
          <w:color w:val="auto"/>
          <w:sz w:val="23"/>
          <w:szCs w:val="23"/>
          <w:lang w:val="el-GR"/>
        </w:rPr>
        <w:t>ναυτία</w:t>
      </w:r>
      <w:r w:rsidRPr="00900FC0">
        <w:rPr>
          <w:rFonts w:ascii="Times New Roman" w:hAnsi="Times New Roman"/>
          <w:color w:val="auto"/>
          <w:sz w:val="23"/>
          <w:szCs w:val="23"/>
          <w:lang w:val="el-GR"/>
        </w:rPr>
        <w:t xml:space="preserve"> και τρομοκρατημένοι, κρύφτηκαν κάτω</w:t>
      </w:r>
      <w:r w:rsidR="007D59BC">
        <w:rPr>
          <w:rFonts w:ascii="Times New Roman" w:hAnsi="Times New Roman"/>
          <w:color w:val="auto"/>
          <w:sz w:val="23"/>
          <w:szCs w:val="23"/>
          <w:lang w:val="el-GR"/>
        </w:rPr>
        <w:t xml:space="preserve"> από την πλώρη</w:t>
      </w:r>
      <w:r w:rsidRPr="00900FC0">
        <w:rPr>
          <w:rFonts w:ascii="Times New Roman" w:hAnsi="Times New Roman"/>
          <w:color w:val="auto"/>
          <w:sz w:val="23"/>
          <w:szCs w:val="23"/>
          <w:lang w:val="el-GR"/>
        </w:rPr>
        <w:t>, τα πρόσωπά τους πράσινα. Ο Χρήστος, τα χέρια του σφιγμένα στο πηδάλιο, πάλευε να ελέγξει τα πανιά, πλοηγώντας τα επικίνδυνα νερά με μια δεξιότητα που είχε τελειοποιήσει από χρόνια στη θάλασσα.</w:t>
      </w:r>
    </w:p>
    <w:p w14:paraId="48431A81" w14:textId="77777777"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"Θα πεθάνουμε!" ούρλιαξε ο Μωραΐτης, η φωνή του μόλις ακουγόταν πάνω από τον βρυχηθμό του ανέμου.</w:t>
      </w:r>
    </w:p>
    <w:p w14:paraId="515CAA98" w14:textId="77777777"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με σφιγμένα σαγόνια, τα μάτια του καρφωμένα στη μακρινή ακτή της Μπούκας, ένα ασφαλές καταφύγιο, πάλεψε τη βάρκα προς το καταφύγιο. Στη συνέχεια συνέχισε προς την </w:t>
      </w:r>
      <w:proofErr w:type="spellStart"/>
      <w:r w:rsidRPr="00900FC0">
        <w:rPr>
          <w:rFonts w:ascii="Times New Roman" w:hAnsi="Times New Roman"/>
          <w:color w:val="auto"/>
          <w:sz w:val="23"/>
          <w:szCs w:val="23"/>
          <w:lang w:val="el-GR"/>
        </w:rPr>
        <w:t>Κόπραινα</w:t>
      </w:r>
      <w:proofErr w:type="spellEnd"/>
      <w:r w:rsidRPr="00900FC0">
        <w:rPr>
          <w:rFonts w:ascii="Times New Roman" w:hAnsi="Times New Roman"/>
          <w:color w:val="auto"/>
          <w:sz w:val="23"/>
          <w:szCs w:val="23"/>
          <w:lang w:val="el-GR"/>
        </w:rPr>
        <w:t>, όπως τον είχε διδάξει ο Μωραΐτης.</w:t>
      </w:r>
    </w:p>
    <w:p w14:paraId="6B0959FD" w14:textId="77777777"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Στην </w:t>
      </w:r>
      <w:proofErr w:type="spellStart"/>
      <w:r w:rsidRPr="00900FC0">
        <w:rPr>
          <w:rFonts w:ascii="Times New Roman" w:hAnsi="Times New Roman"/>
          <w:color w:val="auto"/>
          <w:sz w:val="23"/>
          <w:szCs w:val="23"/>
          <w:lang w:val="el-GR"/>
        </w:rPr>
        <w:t>Κόπραινα</w:t>
      </w:r>
      <w:proofErr w:type="spellEnd"/>
      <w:r w:rsidRPr="00900FC0">
        <w:rPr>
          <w:rFonts w:ascii="Times New Roman" w:hAnsi="Times New Roman"/>
          <w:color w:val="auto"/>
          <w:sz w:val="23"/>
          <w:szCs w:val="23"/>
          <w:lang w:val="el-GR"/>
        </w:rPr>
        <w:t>, αντιμετώπισε τους τελωνειακούς. "Γιατί είσαι εδώ;" ρώτησαν, η καχυποψία στα μάτια τους.</w:t>
      </w:r>
    </w:p>
    <w:p w14:paraId="60CE37C5" w14:textId="77777777" w:rsidR="00D201C4"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"Βρήκα αυτούς τους ψαράδες σε κίνδυνο," είπε ο Χρήστος ψέματα, όπως τον είχε διδάξει ο Μωραΐτης. "Η βάρκα τους έπαιρνε νερά. Τους βοήθησα να φέρουν το φορτίο τους στην ακτή."</w:t>
      </w:r>
    </w:p>
    <w:p w14:paraId="173AEB51" w14:textId="7E66C7C4" w:rsidR="00B13749" w:rsidRPr="00900FC0" w:rsidRDefault="00D201C4" w:rsidP="00D201C4">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Οι τελωνειακοί, ήδη δωροδοκημένοι, δέχτηκαν την ιστορία χωρίς ερωτήσεις. Τα λαθραία εμπορεύματα ξεφορτώθηκαν, και ο Χρήστος έλαβε την πληρωμή του – 500 δραχμές. Είχε </w:t>
      </w:r>
      <w:r w:rsidR="00C65CE2" w:rsidRPr="00900FC0">
        <w:rPr>
          <w:rFonts w:ascii="Times New Roman" w:hAnsi="Times New Roman"/>
          <w:color w:val="auto"/>
          <w:sz w:val="23"/>
          <w:szCs w:val="23"/>
          <w:lang w:val="el-GR"/>
        </w:rPr>
        <w:t>πλοηγήσει</w:t>
      </w:r>
      <w:r w:rsidRPr="00900FC0">
        <w:rPr>
          <w:rFonts w:ascii="Times New Roman" w:hAnsi="Times New Roman"/>
          <w:color w:val="auto"/>
          <w:sz w:val="23"/>
          <w:szCs w:val="23"/>
          <w:lang w:val="el-GR"/>
        </w:rPr>
        <w:t xml:space="preserve"> όχι μόνο στα επικίνδυνα νερά του κόλπου, αλλά και στον σκοτεινό κόσμο του παράνομου εμπορίου. Το βάρος των κερμάτων στο χέρι του ήταν ένα χειροπιαστό μέτρο του ρίσκου του, και της επιτυχίας του.</w:t>
      </w:r>
    </w:p>
    <w:p w14:paraId="4A623D78" w14:textId="1CE07D1B" w:rsidR="00B13749" w:rsidRPr="00072E49" w:rsidRDefault="00DC185F" w:rsidP="00B13749">
      <w:pPr>
        <w:rPr>
          <w:rFonts w:ascii="Times New Roman" w:hAnsi="Times New Roman"/>
          <w:lang w:val="el-GR"/>
        </w:rPr>
      </w:pPr>
      <w:r>
        <w:rPr>
          <w:rFonts w:ascii="Times New Roman" w:hAnsi="Times New Roman"/>
          <w:noProof/>
        </w:rPr>
        <w:drawing>
          <wp:anchor distT="0" distB="0" distL="114300" distR="114300" simplePos="0" relativeHeight="251671552" behindDoc="0" locked="0" layoutInCell="1" allowOverlap="1" wp14:anchorId="7E2DD27D" wp14:editId="3AA255E8">
            <wp:simplePos x="0" y="0"/>
            <wp:positionH relativeFrom="column">
              <wp:posOffset>423545</wp:posOffset>
            </wp:positionH>
            <wp:positionV relativeFrom="paragraph">
              <wp:posOffset>340995</wp:posOffset>
            </wp:positionV>
            <wp:extent cx="4956048" cy="2798064"/>
            <wp:effectExtent l="76200" t="76200" r="73660" b="1126490"/>
            <wp:wrapNone/>
            <wp:docPr id="681965996" name="Picture 20" descr="A person on a boat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965996" name="Picture 20" descr="A person on a boat in the ocean"/>
                    <pic:cNvPicPr/>
                  </pic:nvPicPr>
                  <pic:blipFill>
                    <a:blip r:embed="rId46" cstate="print">
                      <a:extLst>
                        <a:ext uri="{BEBA8EAE-BF5A-486C-A8C5-ECC9F3942E4B}">
                          <a14:imgProps xmlns:a14="http://schemas.microsoft.com/office/drawing/2010/main">
                            <a14:imgLayer r:embed="rId47">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4956048" cy="279806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35DD0387" w14:textId="3445B91C" w:rsidR="00B13749" w:rsidRPr="00072E49" w:rsidRDefault="00B13749" w:rsidP="00B13749">
      <w:pPr>
        <w:rPr>
          <w:rFonts w:ascii="Times New Roman" w:hAnsi="Times New Roman"/>
          <w:lang w:val="el-GR"/>
        </w:rPr>
        <w:sectPr w:rsidR="00B13749" w:rsidRPr="00072E49" w:rsidSect="00E9059E">
          <w:pgSz w:w="12240" w:h="15840" w:code="1"/>
          <w:pgMar w:top="1440" w:right="1440" w:bottom="1440" w:left="1440" w:header="720" w:footer="720" w:gutter="0"/>
          <w:cols w:space="720"/>
          <w:docGrid w:linePitch="326" w:charSpace="-6350"/>
        </w:sectPr>
      </w:pPr>
    </w:p>
    <w:p w14:paraId="1B038AE9" w14:textId="1C7DBC7F" w:rsidR="00B13749" w:rsidRPr="00072E49" w:rsidRDefault="00072E49" w:rsidP="00B13749">
      <w:pPr>
        <w:pStyle w:val="Heading1"/>
        <w:rPr>
          <w:lang w:val="el-GR"/>
        </w:rPr>
      </w:pPr>
      <w:bookmarkStart w:id="16" w:name="_Toc186712912"/>
      <w:r w:rsidRPr="00072E49">
        <w:rPr>
          <w:lang w:val="el-GR"/>
        </w:rPr>
        <w:lastRenderedPageBreak/>
        <w:t xml:space="preserve">ΚΕΦΑΛΑΙΟ 16 — </w:t>
      </w:r>
      <w:r w:rsidRPr="00807890">
        <w:rPr>
          <w:b/>
          <w:bCs/>
          <w:lang w:val="el-GR"/>
        </w:rPr>
        <w:t>ΜΙΑ ΣΙΩΠΗΛΗ ΠΡΑΞΗ ΘΑΡΡΟΥΣ</w:t>
      </w:r>
      <w:bookmarkEnd w:id="16"/>
    </w:p>
    <w:p w14:paraId="34604138" w14:textId="77777777" w:rsidR="00072E49" w:rsidRPr="00900FC0" w:rsidRDefault="00072E49" w:rsidP="00072E49">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πλέον γαιοκτήμονας, αντιμετώπιζε νέες προκλήσεις. Προσέλαβε εργάτες, συμπεριλαμβανομένου του πιστού Γιώργου </w:t>
      </w:r>
      <w:proofErr w:type="spellStart"/>
      <w:r w:rsidRPr="00900FC0">
        <w:rPr>
          <w:rFonts w:ascii="Times New Roman" w:hAnsi="Times New Roman"/>
          <w:color w:val="auto"/>
          <w:sz w:val="23"/>
          <w:szCs w:val="23"/>
          <w:lang w:val="el-GR"/>
        </w:rPr>
        <w:t>Γκογκάλη</w:t>
      </w:r>
      <w:proofErr w:type="spellEnd"/>
      <w:r w:rsidRPr="00900FC0">
        <w:rPr>
          <w:rFonts w:ascii="Times New Roman" w:hAnsi="Times New Roman"/>
          <w:color w:val="auto"/>
          <w:sz w:val="23"/>
          <w:szCs w:val="23"/>
          <w:lang w:val="el-GR"/>
        </w:rPr>
        <w:t>, για να καλλιεργήσουν τα χωράφια του. Καθώς έχτιζε την περιουσία του, ο κόσμος έξω βυθιζόταν στο σκοτάδι των Βαλκανικών Πολέμων. Η σκιά του θανάτου ήταν έντονη. Πολλοί ντόπιοι αντιμετώπιζαν άμεσο κίνδυνο.</w:t>
      </w:r>
    </w:p>
    <w:p w14:paraId="6BB2DB55" w14:textId="27B17B46" w:rsidR="00072E49" w:rsidRPr="00900FC0" w:rsidRDefault="00072E49" w:rsidP="00072E49">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παρά τους κινδύνους, χρησιμοποίησε την εις βάθος γνώση του για τους κρυμμένους όρμους και τα κολπάκια του Αμβρακικού κόλπου για να μεταφέρει πρόσφυγες σε ασφάλεια. Κάτω από το κάλυμμα του σκοταδιού, οδηγούσε οικογένειες </w:t>
      </w:r>
      <w:r w:rsidR="00007D2B" w:rsidRPr="00900FC0">
        <w:rPr>
          <w:rFonts w:ascii="Times New Roman" w:hAnsi="Times New Roman"/>
          <w:color w:val="auto"/>
          <w:sz w:val="23"/>
          <w:szCs w:val="23"/>
          <w:lang w:val="el-GR"/>
        </w:rPr>
        <w:t>στρυμωγμένες</w:t>
      </w:r>
      <w:r w:rsidRPr="00900FC0">
        <w:rPr>
          <w:rFonts w:ascii="Times New Roman" w:hAnsi="Times New Roman"/>
          <w:color w:val="auto"/>
          <w:sz w:val="23"/>
          <w:szCs w:val="23"/>
          <w:lang w:val="el-GR"/>
        </w:rPr>
        <w:t xml:space="preserve"> στη μικρή του βάρκα, οι ψιθυριστές προσευχές τους ανακατεύονταν με το απαλό χτύπημα των κυμάτων. Έβλεπε τον φόβο στα μάτια τους, την απελπισία χαραγμένη στα πρόσωπά τους, τη σιωπηλή ευγνωμοσύνη που πρόσφεραν καθώς έφταναν στην ασφάλεια της απέναντι ακτής. Δούλευε ήσυχα, χωρίς τυμπανοκρουσίες, οδηγούμενος από μια βαθιά συμπόνια και μια πίστη στην εγγενή αξία κάθε ανθρώπινης ζωής. Η σιωπή του ήταν μια απόδειξη της ταπεινότητάς του, της κατανόησής του για το αληθινό θάρρος.</w:t>
      </w:r>
    </w:p>
    <w:p w14:paraId="433535EB" w14:textId="40B22B8F" w:rsidR="00336BB1" w:rsidRPr="00900FC0" w:rsidRDefault="00072E49" w:rsidP="00072E49">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Ζώντας με τη μητριά του και δουλεύοντας σκληρά, ο δεκαοκτάχρονος πλέον Χρήστος είχε κάνει μια μικρή περιουσία από γη και 19 αγελάδες. Δυστυχώς </w:t>
      </w:r>
      <w:proofErr w:type="spellStart"/>
      <w:r w:rsidRPr="00900FC0">
        <w:rPr>
          <w:rFonts w:ascii="Times New Roman" w:hAnsi="Times New Roman"/>
          <w:color w:val="auto"/>
          <w:sz w:val="23"/>
          <w:szCs w:val="23"/>
          <w:lang w:val="el-GR"/>
        </w:rPr>
        <w:t>γι</w:t>
      </w:r>
      <w:proofErr w:type="spellEnd"/>
      <w:r w:rsidRPr="00900FC0">
        <w:rPr>
          <w:rFonts w:ascii="Times New Roman" w:hAnsi="Times New Roman"/>
          <w:color w:val="auto"/>
          <w:sz w:val="23"/>
          <w:szCs w:val="23"/>
          <w:lang w:val="el-GR"/>
        </w:rPr>
        <w:t xml:space="preserve"> 'αυτόν, η μητριά του γίνεται όλο και πιο παράξενη και απαιτητική με την πάροδο του χρόνου. Μια από τις επιθυμίες της είναι να παντρευτεί ο Χρήστος. Πράγματι, ο Χρήστος παντρεύτηκε μια από τις κόρες του Λάμπρου </w:t>
      </w:r>
      <w:proofErr w:type="spellStart"/>
      <w:r w:rsidRPr="00900FC0">
        <w:rPr>
          <w:rFonts w:ascii="Times New Roman" w:hAnsi="Times New Roman"/>
          <w:color w:val="auto"/>
          <w:sz w:val="23"/>
          <w:szCs w:val="23"/>
          <w:lang w:val="el-GR"/>
        </w:rPr>
        <w:t>Σαφάκα</w:t>
      </w:r>
      <w:proofErr w:type="spellEnd"/>
      <w:r w:rsidRPr="00900FC0">
        <w:rPr>
          <w:rFonts w:ascii="Times New Roman" w:hAnsi="Times New Roman"/>
          <w:color w:val="auto"/>
          <w:sz w:val="23"/>
          <w:szCs w:val="23"/>
          <w:lang w:val="el-GR"/>
        </w:rPr>
        <w:t>, τη Χριστίνα. Με έγκυο γυναίκα, ο Χρήστος κατατάσσεται στο Στρατό και παρουσιάζεται στα Ιωάννινα ως νοσοκόμος αναγνώρισης.</w:t>
      </w:r>
    </w:p>
    <w:p w14:paraId="10C4BC1E" w14:textId="77777777" w:rsidR="00B13749" w:rsidRPr="0080047B" w:rsidRDefault="00B13749" w:rsidP="00B13749">
      <w:pPr>
        <w:rPr>
          <w:rFonts w:ascii="Times New Roman" w:hAnsi="Times New Roman"/>
          <w:lang w:val="el-GR"/>
        </w:rPr>
      </w:pPr>
    </w:p>
    <w:p w14:paraId="66717861" w14:textId="30364906" w:rsidR="00B13749" w:rsidRPr="0080047B" w:rsidRDefault="0049290C" w:rsidP="00B13749">
      <w:pPr>
        <w:rPr>
          <w:rFonts w:ascii="Times New Roman" w:hAnsi="Times New Roman"/>
          <w:lang w:val="el-GR"/>
        </w:rPr>
        <w:sectPr w:rsidR="00B13749" w:rsidRPr="0080047B"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2576" behindDoc="0" locked="0" layoutInCell="1" allowOverlap="1" wp14:anchorId="2D9C2D45" wp14:editId="0BD1FCFA">
            <wp:simplePos x="0" y="0"/>
            <wp:positionH relativeFrom="column">
              <wp:posOffset>0</wp:posOffset>
            </wp:positionH>
            <wp:positionV relativeFrom="paragraph">
              <wp:posOffset>74930</wp:posOffset>
            </wp:positionV>
            <wp:extent cx="5943600" cy="3359150"/>
            <wp:effectExtent l="76200" t="76200" r="76200" b="1250950"/>
            <wp:wrapNone/>
            <wp:docPr id="362604564" name="Picture 21" descr="A group of people rowing a boat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04564" name="Picture 21" descr="A group of people rowing a boat in the ocean"/>
                    <pic:cNvPicPr/>
                  </pic:nvPicPr>
                  <pic:blipFill>
                    <a:blip r:embed="rId48" cstate="print">
                      <a:extLst>
                        <a:ext uri="{BEBA8EAE-BF5A-486C-A8C5-ECC9F3942E4B}">
                          <a14:imgProps xmlns:a14="http://schemas.microsoft.com/office/drawing/2010/main">
                            <a14:imgLayer r:embed="rId49">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10201000" w14:textId="2DC8E5FF" w:rsidR="00B13749" w:rsidRPr="0080047B" w:rsidRDefault="0080047B" w:rsidP="00B13749">
      <w:pPr>
        <w:pStyle w:val="Heading1"/>
        <w:rPr>
          <w:lang w:val="el-GR"/>
        </w:rPr>
      </w:pPr>
      <w:bookmarkStart w:id="17" w:name="_Toc186712913"/>
      <w:r w:rsidRPr="0080047B">
        <w:rPr>
          <w:lang w:val="el-GR"/>
        </w:rPr>
        <w:lastRenderedPageBreak/>
        <w:t xml:space="preserve">ΚΕΦΑΛΑΙΟ 17 — </w:t>
      </w:r>
      <w:r w:rsidRPr="00807890">
        <w:rPr>
          <w:b/>
          <w:bCs/>
          <w:lang w:val="el-GR"/>
        </w:rPr>
        <w:t>ΠΟΛΕΜΟΣ ΚΑΙ ΑΝΗΣΥΧΙΑ</w:t>
      </w:r>
      <w:bookmarkEnd w:id="17"/>
    </w:p>
    <w:p w14:paraId="70F98FF1" w14:textId="77777777" w:rsidR="0080047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Στα δεκαοχτώ του, ο Χρήστος στρατεύτηκε. Η ζωή ως νοσοκόμος αναγνώρισης ήταν ένα σκληρό ξύπνημα. Η μυρωδιά του αντισηπτικού γέμιζε τον αέρα, ανακατεμένη με τους στεναγμούς των τραυματιών. Ήταν μάρτυρας της σκληρής αδιαφορίας ορισμένων αξιωματικών, η ανθρωπιά τους φαινόταν να έχει διαβρωθεί από τις φρικαλεότητες του πολέμου. Αυτό ερχόταν σε έντονη αντίθεση με τη συμπόνια που ένιωθε για τους άντρες που υπέφεραν υπό τη φροντίδα του.</w:t>
      </w:r>
    </w:p>
    <w:p w14:paraId="3113FE66" w14:textId="467A5BA3" w:rsidR="0080047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Ενώ βρισκόταν σε αποστολή, το άλογό του τον έριξε κάτω, μετά γύρισε και τον κλώτσησε, οι οπλές του χτύπησαν το πλευρό του. Η πληγή μολύνθηκε, ένας μαινόμενος πυρετός τον κατέτρωγε. Ο </w:t>
      </w:r>
      <w:r w:rsidR="00007D2B">
        <w:rPr>
          <w:rFonts w:ascii="Times New Roman" w:hAnsi="Times New Roman"/>
          <w:color w:val="auto"/>
          <w:sz w:val="23"/>
          <w:szCs w:val="23"/>
          <w:lang w:val="el-GR"/>
        </w:rPr>
        <w:t>γιατρός</w:t>
      </w:r>
      <w:r w:rsidRPr="00900FC0">
        <w:rPr>
          <w:rFonts w:ascii="Times New Roman" w:hAnsi="Times New Roman"/>
          <w:color w:val="auto"/>
          <w:sz w:val="23"/>
          <w:szCs w:val="23"/>
          <w:lang w:val="el-GR"/>
        </w:rPr>
        <w:t xml:space="preserve"> </w:t>
      </w:r>
      <w:proofErr w:type="spellStart"/>
      <w:r w:rsidRPr="00900FC0">
        <w:rPr>
          <w:rFonts w:ascii="Times New Roman" w:hAnsi="Times New Roman"/>
          <w:color w:val="auto"/>
          <w:sz w:val="23"/>
          <w:szCs w:val="23"/>
          <w:lang w:val="el-GR"/>
        </w:rPr>
        <w:t>Πρίτσος</w:t>
      </w:r>
      <w:proofErr w:type="spellEnd"/>
      <w:r w:rsidRPr="00900FC0">
        <w:rPr>
          <w:rFonts w:ascii="Times New Roman" w:hAnsi="Times New Roman"/>
          <w:color w:val="auto"/>
          <w:sz w:val="23"/>
          <w:szCs w:val="23"/>
          <w:lang w:val="el-GR"/>
        </w:rPr>
        <w:t>, γνωστός για την σκληρή συμπεριφορά του, απέρριψε τα βάσανα του Χρήστου με μια κίνηση του χεριού του. "Σταμάτα να προσποιείσαι, στρατιώτη!" είπε απότομα. Η απελπισία κατέκλυσε τον Χρήστο, ο πόνος ενισχύθηκε από την αδιαφορία του γιατρού. Σκέφτηκε να βάλει τέλος σε όλα, το σκοτάδι τον προσκαλούσε.</w:t>
      </w:r>
    </w:p>
    <w:p w14:paraId="1DE07A9E" w14:textId="6A9599F0" w:rsidR="00882318"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Ένας άλλος γιατρός, βλέποντας την επιδείνωση της κατάστασής του, </w:t>
      </w:r>
      <w:proofErr w:type="spellStart"/>
      <w:r w:rsidRPr="00900FC0">
        <w:rPr>
          <w:rFonts w:ascii="Times New Roman" w:hAnsi="Times New Roman"/>
          <w:color w:val="auto"/>
          <w:sz w:val="23"/>
          <w:szCs w:val="23"/>
          <w:lang w:val="el-GR"/>
        </w:rPr>
        <w:t>παρενέβη</w:t>
      </w:r>
      <w:proofErr w:type="spellEnd"/>
      <w:r w:rsidRPr="00900FC0">
        <w:rPr>
          <w:rFonts w:ascii="Times New Roman" w:hAnsi="Times New Roman"/>
          <w:color w:val="auto"/>
          <w:sz w:val="23"/>
          <w:szCs w:val="23"/>
          <w:lang w:val="el-GR"/>
        </w:rPr>
        <w:t>, διατάσσοντας τη μεταφορά του σε στρατιωτικό νοσοκομείο. Την ημέρα της γιορτής του Αγίου Δημητρίου, υποβλήθηκε σε χειρουργική επέμβαση, κρατώντας την εύθραυστη κλωστή της ελπίδας. Αλλά καθώς πάλευε για τη ζωή του, ένα τηλεγράφημα έφτασε στο στρατόπεδο, φέροντας νέα που θα κατέστρεφαν τον κόσμο του.</w:t>
      </w:r>
    </w:p>
    <w:p w14:paraId="1903533F" w14:textId="0773C302" w:rsidR="00B13749" w:rsidRPr="00900FC0" w:rsidRDefault="00B13749" w:rsidP="00B13749">
      <w:pPr>
        <w:pStyle w:val="TipText"/>
        <w:rPr>
          <w:rFonts w:ascii="Times New Roman" w:hAnsi="Times New Roman"/>
          <w:color w:val="auto"/>
          <w:sz w:val="23"/>
          <w:szCs w:val="23"/>
          <w:lang w:val="el-GR"/>
        </w:rPr>
      </w:pPr>
    </w:p>
    <w:p w14:paraId="2F9D52A2" w14:textId="66BF67A1" w:rsidR="00B13749" w:rsidRPr="0080047B" w:rsidRDefault="00B13749" w:rsidP="00B13749">
      <w:pPr>
        <w:rPr>
          <w:rFonts w:ascii="Times New Roman" w:hAnsi="Times New Roman"/>
          <w:lang w:val="el-GR"/>
        </w:rPr>
      </w:pPr>
    </w:p>
    <w:p w14:paraId="4177D3EA" w14:textId="57F77B6E" w:rsidR="00B13749" w:rsidRPr="0080047B" w:rsidRDefault="005E3F77" w:rsidP="00B13749">
      <w:pPr>
        <w:rPr>
          <w:rFonts w:ascii="Times New Roman" w:hAnsi="Times New Roman"/>
          <w:lang w:val="el-GR"/>
        </w:rPr>
        <w:sectPr w:rsidR="00B13749" w:rsidRPr="0080047B"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4624" behindDoc="0" locked="0" layoutInCell="1" allowOverlap="1" wp14:anchorId="310BF0B9" wp14:editId="7A1B7E87">
            <wp:simplePos x="0" y="0"/>
            <wp:positionH relativeFrom="column">
              <wp:posOffset>23495</wp:posOffset>
            </wp:positionH>
            <wp:positionV relativeFrom="paragraph">
              <wp:posOffset>169227</wp:posOffset>
            </wp:positionV>
            <wp:extent cx="5943600" cy="3359150"/>
            <wp:effectExtent l="76200" t="76200" r="76200" b="1250950"/>
            <wp:wrapNone/>
            <wp:docPr id="573283024" name="Picture 22" descr="A group of soldiers in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83024" name="Picture 22" descr="A group of soldiers in uniform"/>
                    <pic:cNvPicPr/>
                  </pic:nvPicPr>
                  <pic:blipFill>
                    <a:blip r:embed="rId50" cstate="print">
                      <a:extLst>
                        <a:ext uri="{BEBA8EAE-BF5A-486C-A8C5-ECC9F3942E4B}">
                          <a14:imgProps xmlns:a14="http://schemas.microsoft.com/office/drawing/2010/main">
                            <a14:imgLayer r:embed="rId51">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57F7AB71" w14:textId="28E7B658" w:rsidR="009A213B" w:rsidRPr="0080047B" w:rsidRDefault="0080047B" w:rsidP="009A213B">
      <w:pPr>
        <w:pStyle w:val="Heading1"/>
        <w:rPr>
          <w:lang w:val="el-GR"/>
        </w:rPr>
      </w:pPr>
      <w:bookmarkStart w:id="18" w:name="_Toc186712914"/>
      <w:r w:rsidRPr="0080047B">
        <w:rPr>
          <w:lang w:val="el-GR"/>
        </w:rPr>
        <w:lastRenderedPageBreak/>
        <w:t xml:space="preserve">ΚΕΦΑΛΑΙΟ 18 — </w:t>
      </w:r>
      <w:r w:rsidRPr="00807890">
        <w:rPr>
          <w:b/>
          <w:bCs/>
          <w:lang w:val="el-GR"/>
        </w:rPr>
        <w:t>ΔΙΠΛΟ ΧΤΥΠΗΜΑ</w:t>
      </w:r>
      <w:bookmarkEnd w:id="18"/>
    </w:p>
    <w:p w14:paraId="2F0E7E7A" w14:textId="77777777" w:rsidR="0080047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Ο διοικητής του Χρήστου κρατούσε το τηλεγράφημα, το πρόσωπό του χαραγμένο από ανησυχία. Πάλευε με το πώς να ανακοινώσει τα καταστροφικά νέα: η Χριστίνα, η έγκυος γυναίκα του Χρήστου, ήταν νεκρή. Έδωσε στον Χρήστο άμεση άδεια, μια μικρή πράξη ελέους μπροστά σε μια τόσο βαθιά απώλεια.</w:t>
      </w:r>
    </w:p>
    <w:p w14:paraId="5A16ECCE" w14:textId="0DEEA515" w:rsidR="0080047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που ακόμη ανάρρωνε από τη χειρουργική επέμβαση, παρέμενε αδαής για την καταιγίδα που </w:t>
      </w:r>
      <w:r w:rsidR="00007D2B" w:rsidRPr="00900FC0">
        <w:rPr>
          <w:rFonts w:ascii="Times New Roman" w:hAnsi="Times New Roman"/>
          <w:color w:val="auto"/>
          <w:sz w:val="23"/>
          <w:szCs w:val="23"/>
          <w:lang w:val="el-GR"/>
        </w:rPr>
        <w:t>μαινόταν</w:t>
      </w:r>
      <w:r w:rsidRPr="00900FC0">
        <w:rPr>
          <w:rFonts w:ascii="Times New Roman" w:hAnsi="Times New Roman"/>
          <w:color w:val="auto"/>
          <w:sz w:val="23"/>
          <w:szCs w:val="23"/>
          <w:lang w:val="el-GR"/>
        </w:rPr>
        <w:t xml:space="preserve"> έξω από τους τοίχους του νοσοκομείου. Έμαθε αργότερα την σκληρή ειρωνεία: την ίδια μέρα της επέμβασής του, η Χριστίνα, ενώ έπαιρνε νερό από το ποτάμι, είχε γλιστρήσει και πνιγεί.</w:t>
      </w:r>
    </w:p>
    <w:p w14:paraId="3C87768C" w14:textId="77777777" w:rsidR="0080047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Μετά την έξοδό του, ο διοικητής του τον απάλλαξε από τα καθήκοντά του, δίνοντάς του χρόνο να γιατρευτεί. Υπήρχε σε μια θολούρα πένθους, ο κόσμος ένα σιωπηλό τοπίο. Τότε, ο Ζήκος, ένας χωρικός από τα πεδινά της Άρτας, ένα πρόσωπο από το παρελθόν του, του έδωσε απαλά τα νέα. Έμαθε ότι οι συστρατιώτες του, ο Γιάννης </w:t>
      </w:r>
      <w:proofErr w:type="spellStart"/>
      <w:r w:rsidRPr="00900FC0">
        <w:rPr>
          <w:rFonts w:ascii="Times New Roman" w:hAnsi="Times New Roman"/>
          <w:color w:val="auto"/>
          <w:sz w:val="23"/>
          <w:szCs w:val="23"/>
          <w:lang w:val="el-GR"/>
        </w:rPr>
        <w:t>Ράγκος</w:t>
      </w:r>
      <w:proofErr w:type="spellEnd"/>
      <w:r w:rsidRPr="00900FC0">
        <w:rPr>
          <w:rFonts w:ascii="Times New Roman" w:hAnsi="Times New Roman"/>
          <w:color w:val="auto"/>
          <w:sz w:val="23"/>
          <w:szCs w:val="23"/>
          <w:lang w:val="el-GR"/>
        </w:rPr>
        <w:t xml:space="preserve"> και ο Κώστας Χαλκιάς, το ήξεραν, είχαν αποκρύψει την αλήθεια, ελπίζοντας να τον γλιτώσουν από περαιτέρω πόνο.</w:t>
      </w:r>
    </w:p>
    <w:p w14:paraId="6410DD35" w14:textId="104638FA" w:rsidR="009A213B" w:rsidRPr="00900FC0" w:rsidRDefault="0080047B" w:rsidP="0080047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Ο θυμός, ωμός και σπλαχνικός, τον κατέκλυσε. Αλλά η οργή ήταν σύντομη, αντικαταστάθηκε από το συντριπτικό βάρος της διπλής του ατυχίας. Επέστρεψε την προίκα της Χριστίνας στην οικογένειά της, εξασφαλίζοντας ότι οι αδελφές της θα μπορούσαν να έχουν την ευκαιρία για ένα καλύτερο μέλλον, μια μικρή πράξη καλοσύνης μπροστά στη δική του συντριπτική θλίψη.</w:t>
      </w:r>
    </w:p>
    <w:p w14:paraId="76033522" w14:textId="77777777" w:rsidR="009A213B" w:rsidRPr="00FF5D3F" w:rsidRDefault="009A213B" w:rsidP="009A213B">
      <w:pPr>
        <w:rPr>
          <w:rFonts w:ascii="Times New Roman" w:hAnsi="Times New Roman"/>
          <w:lang w:val="el-GR"/>
        </w:rPr>
      </w:pPr>
    </w:p>
    <w:p w14:paraId="741A555B" w14:textId="5F6C520D" w:rsidR="009A213B" w:rsidRPr="00FF5D3F" w:rsidRDefault="00935CAF" w:rsidP="009A213B">
      <w:pPr>
        <w:rPr>
          <w:rFonts w:ascii="Times New Roman" w:hAnsi="Times New Roman"/>
          <w:lang w:val="el-GR"/>
        </w:rPr>
        <w:sectPr w:rsidR="009A213B" w:rsidRPr="00FF5D3F"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5648" behindDoc="0" locked="0" layoutInCell="1" allowOverlap="1" wp14:anchorId="59949450" wp14:editId="64465AEF">
            <wp:simplePos x="0" y="0"/>
            <wp:positionH relativeFrom="column">
              <wp:posOffset>0</wp:posOffset>
            </wp:positionH>
            <wp:positionV relativeFrom="paragraph">
              <wp:posOffset>-635</wp:posOffset>
            </wp:positionV>
            <wp:extent cx="5943600" cy="3359150"/>
            <wp:effectExtent l="76200" t="76200" r="76200" b="1250950"/>
            <wp:wrapNone/>
            <wp:docPr id="480595843" name="Picture 23" descr="A person holding a picture in a ceme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95843" name="Picture 23" descr="A person holding a picture in a cemetery"/>
                    <pic:cNvPicPr/>
                  </pic:nvPicPr>
                  <pic:blipFill>
                    <a:blip r:embed="rId52" cstate="print">
                      <a:extLst>
                        <a:ext uri="{BEBA8EAE-BF5A-486C-A8C5-ECC9F3942E4B}">
                          <a14:imgProps xmlns:a14="http://schemas.microsoft.com/office/drawing/2010/main">
                            <a14:imgLayer r:embed="rId53">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31497594" w14:textId="64223F46" w:rsidR="009A213B" w:rsidRPr="00FF5D3F" w:rsidRDefault="00FF5D3F" w:rsidP="009A213B">
      <w:pPr>
        <w:pStyle w:val="Heading1"/>
        <w:rPr>
          <w:lang w:val="el-GR"/>
        </w:rPr>
      </w:pPr>
      <w:bookmarkStart w:id="19" w:name="_Toc186712915"/>
      <w:r w:rsidRPr="00FF5D3F">
        <w:rPr>
          <w:lang w:val="el-GR"/>
        </w:rPr>
        <w:lastRenderedPageBreak/>
        <w:t xml:space="preserve">ΚΕΦΑΛΑΙΟ 19 — </w:t>
      </w:r>
      <w:r w:rsidRPr="00807890">
        <w:rPr>
          <w:b/>
          <w:bCs/>
          <w:lang w:val="el-GR"/>
        </w:rPr>
        <w:t>ΕΝΑ ΝΕΟ ΞΕΚΙΝΗΜΑ</w:t>
      </w:r>
      <w:bookmarkEnd w:id="19"/>
    </w:p>
    <w:p w14:paraId="42EBD8BB" w14:textId="77777777" w:rsidR="00FF5D3F" w:rsidRPr="00900FC0" w:rsidRDefault="00FF5D3F" w:rsidP="00FF5D3F">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Μετά την απόλυσή του, ο Χρήστος αναζήτησε παρηγοριά στους γνώριμους ρυθμούς της θάλασσας. Ο Γιώργος </w:t>
      </w:r>
      <w:proofErr w:type="spellStart"/>
      <w:r w:rsidRPr="00900FC0">
        <w:rPr>
          <w:rFonts w:ascii="Times New Roman" w:hAnsi="Times New Roman"/>
          <w:color w:val="auto"/>
          <w:sz w:val="23"/>
          <w:szCs w:val="23"/>
          <w:lang w:val="el-GR"/>
        </w:rPr>
        <w:t>Τσακμάκης</w:t>
      </w:r>
      <w:proofErr w:type="spellEnd"/>
      <w:r w:rsidRPr="00900FC0">
        <w:rPr>
          <w:rFonts w:ascii="Times New Roman" w:hAnsi="Times New Roman"/>
          <w:color w:val="auto"/>
          <w:sz w:val="23"/>
          <w:szCs w:val="23"/>
          <w:lang w:val="el-GR"/>
        </w:rPr>
        <w:t xml:space="preserve">, ο φίλος του, νιώθοντας τη βαθιά του μοναξιά, κανόνισε μια συνάντηση με την Αθηνά, μια από τις επτά κόρες του Φώτη και της Μαρίας </w:t>
      </w:r>
      <w:proofErr w:type="spellStart"/>
      <w:r w:rsidRPr="00900FC0">
        <w:rPr>
          <w:rFonts w:ascii="Times New Roman" w:hAnsi="Times New Roman"/>
          <w:color w:val="auto"/>
          <w:sz w:val="23"/>
          <w:szCs w:val="23"/>
          <w:lang w:val="el-GR"/>
        </w:rPr>
        <w:t>Πανή</w:t>
      </w:r>
      <w:proofErr w:type="spellEnd"/>
      <w:r w:rsidRPr="00900FC0">
        <w:rPr>
          <w:rFonts w:ascii="Times New Roman" w:hAnsi="Times New Roman"/>
          <w:color w:val="auto"/>
          <w:sz w:val="23"/>
          <w:szCs w:val="23"/>
          <w:lang w:val="el-GR"/>
        </w:rPr>
        <w:t>.</w:t>
      </w:r>
    </w:p>
    <w:p w14:paraId="6CE649D5" w14:textId="56AD6A30" w:rsidR="00FF5D3F" w:rsidRPr="00900FC0" w:rsidRDefault="00FF5D3F" w:rsidP="00FF5D3F">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θυμήθηκε ένα παράξενο περιστατικό στο στρατό. Είχε διαβάσει το ωροσκόπιό του στο περιοδικό </w:t>
      </w:r>
      <w:proofErr w:type="spellStart"/>
      <w:r w:rsidRPr="00900FC0">
        <w:rPr>
          <w:rFonts w:ascii="Times New Roman" w:hAnsi="Times New Roman"/>
          <w:color w:val="auto"/>
          <w:sz w:val="23"/>
          <w:szCs w:val="23"/>
          <w:lang w:val="el-GR"/>
        </w:rPr>
        <w:t>Καζάμιας</w:t>
      </w:r>
      <w:proofErr w:type="spellEnd"/>
      <w:r w:rsidRPr="00900FC0">
        <w:rPr>
          <w:rFonts w:ascii="Times New Roman" w:hAnsi="Times New Roman"/>
          <w:color w:val="auto"/>
          <w:sz w:val="23"/>
          <w:szCs w:val="23"/>
          <w:lang w:val="el-GR"/>
        </w:rPr>
        <w:t xml:space="preserve">, που προέβλεπε έναν γάμο. Το είχε απορρίψει τότε, </w:t>
      </w:r>
      <w:r w:rsidR="00007D2B">
        <w:rPr>
          <w:rFonts w:ascii="Times New Roman" w:hAnsi="Times New Roman"/>
          <w:color w:val="auto"/>
          <w:sz w:val="23"/>
          <w:szCs w:val="23"/>
          <w:lang w:val="el-GR"/>
        </w:rPr>
        <w:t>επειδή ήταν</w:t>
      </w:r>
      <w:r w:rsidRPr="00900FC0">
        <w:rPr>
          <w:rFonts w:ascii="Times New Roman" w:hAnsi="Times New Roman"/>
          <w:color w:val="auto"/>
          <w:sz w:val="23"/>
          <w:szCs w:val="23"/>
          <w:lang w:val="el-GR"/>
        </w:rPr>
        <w:t xml:space="preserve"> ήδη παντρεμένος. Τώρα, η πρόβλεψη φαινόταν παράξενα προφητική.</w:t>
      </w:r>
    </w:p>
    <w:p w14:paraId="4B032B0F" w14:textId="5F25A8E0" w:rsidR="009A213B" w:rsidRPr="00900FC0" w:rsidRDefault="00FF5D3F" w:rsidP="00FF5D3F">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Δεν έλκεται αμέσως από την Αθηνά. Ήταν αδύνατη, </w:t>
      </w:r>
      <w:r w:rsidR="00007D2B">
        <w:rPr>
          <w:rFonts w:ascii="Times New Roman" w:hAnsi="Times New Roman"/>
          <w:color w:val="auto"/>
          <w:sz w:val="23"/>
          <w:szCs w:val="23"/>
          <w:lang w:val="el-GR"/>
        </w:rPr>
        <w:t>μη εντυπωσιακή</w:t>
      </w:r>
      <w:r w:rsidRPr="00900FC0">
        <w:rPr>
          <w:rFonts w:ascii="Times New Roman" w:hAnsi="Times New Roman"/>
          <w:color w:val="auto"/>
          <w:sz w:val="23"/>
          <w:szCs w:val="23"/>
          <w:lang w:val="el-GR"/>
        </w:rPr>
        <w:t xml:space="preserve">, δεν ταίριαζε στα συμβατικά πρότυπα ομορφιάς της εποχής. Αμφισβήτησε τη δύναμή της, την ικανότητά της να αντέξει τις κακουχίες της παντρεμένης ζωής </w:t>
      </w:r>
      <w:r w:rsidR="0074209A">
        <w:rPr>
          <w:rFonts w:ascii="Times New Roman" w:hAnsi="Times New Roman"/>
          <w:color w:val="auto"/>
          <w:sz w:val="23"/>
          <w:szCs w:val="23"/>
          <w:lang w:val="el-GR"/>
        </w:rPr>
        <w:t>με μεγάλη οικογένεια</w:t>
      </w:r>
      <w:r w:rsidRPr="00900FC0">
        <w:rPr>
          <w:rFonts w:ascii="Times New Roman" w:hAnsi="Times New Roman"/>
          <w:color w:val="auto"/>
          <w:sz w:val="23"/>
          <w:szCs w:val="23"/>
          <w:lang w:val="el-GR"/>
        </w:rPr>
        <w:t>. Αλλά ο πατέρας της τον διαβεβαίωσε για την ανθεκτικότητά της, την ήσυχη δύναμή της. Ο Γιώργος εγγυήθηκε για τον χαρακτήρα της. Το ταίριασμα έγινε, μια προίκα 3.000 δραχμών σφράγισε τη συμφωνία. Ένα νέο κεφάλαιο ξεκίνησε.</w:t>
      </w:r>
    </w:p>
    <w:p w14:paraId="5397AA47" w14:textId="77777777" w:rsidR="009A213B" w:rsidRPr="005A72EB" w:rsidRDefault="009A213B" w:rsidP="009A213B">
      <w:pPr>
        <w:pStyle w:val="TipText"/>
        <w:rPr>
          <w:rFonts w:ascii="Times New Roman" w:hAnsi="Times New Roman"/>
          <w:color w:val="auto"/>
          <w:lang w:val="el-GR"/>
        </w:rPr>
      </w:pPr>
    </w:p>
    <w:p w14:paraId="7C6C38BC" w14:textId="77777777" w:rsidR="009A213B" w:rsidRPr="005A72EB" w:rsidRDefault="009A213B" w:rsidP="009A213B">
      <w:pPr>
        <w:rPr>
          <w:rFonts w:ascii="Times New Roman" w:hAnsi="Times New Roman"/>
          <w:lang w:val="el-GR"/>
        </w:rPr>
      </w:pPr>
    </w:p>
    <w:p w14:paraId="5EC9876B" w14:textId="0C87FF2E" w:rsidR="009A213B" w:rsidRPr="005A72EB" w:rsidRDefault="00CB478E" w:rsidP="009A213B">
      <w:pPr>
        <w:rPr>
          <w:rFonts w:ascii="Times New Roman" w:hAnsi="Times New Roman"/>
          <w:lang w:val="el-GR"/>
        </w:rPr>
        <w:sectPr w:rsidR="009A213B" w:rsidRPr="005A72EB"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6672" behindDoc="0" locked="0" layoutInCell="1" allowOverlap="1" wp14:anchorId="585546CD" wp14:editId="057B3FAC">
            <wp:simplePos x="0" y="0"/>
            <wp:positionH relativeFrom="column">
              <wp:posOffset>0</wp:posOffset>
            </wp:positionH>
            <wp:positionV relativeFrom="paragraph">
              <wp:posOffset>456565</wp:posOffset>
            </wp:positionV>
            <wp:extent cx="5943600" cy="3359150"/>
            <wp:effectExtent l="76200" t="76200" r="76200" b="1250950"/>
            <wp:wrapNone/>
            <wp:docPr id="854404579" name="Picture 24" descr="A person and person look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04579" name="Picture 24" descr="A person and person looking at each other"/>
                    <pic:cNvPicPr/>
                  </pic:nvPicPr>
                  <pic:blipFill>
                    <a:blip r:embed="rId54" cstate="print">
                      <a:extLst>
                        <a:ext uri="{BEBA8EAE-BF5A-486C-A8C5-ECC9F3942E4B}">
                          <a14:imgProps xmlns:a14="http://schemas.microsoft.com/office/drawing/2010/main">
                            <a14:imgLayer r:embed="rId55">
                              <a14:imgEffect>
                                <a14:artisticPaintBrush/>
                              </a14:imgEffect>
                            </a14:imgLayer>
                          </a14:imgProps>
                        </a:ext>
                        <a:ext uri="{28A0092B-C50C-407E-A947-70E740481C1C}">
                          <a14:useLocalDpi xmlns:a14="http://schemas.microsoft.com/office/drawing/2010/main" val="0"/>
                        </a:ext>
                      </a:extLst>
                    </a:blip>
                    <a:stretch>
                      <a:fillRect/>
                    </a:stretch>
                  </pic:blipFill>
                  <pic:spPr>
                    <a:xfrm>
                      <a:off x="0" y="0"/>
                      <a:ext cx="5943600"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2F9A2877" w14:textId="26A648C6" w:rsidR="009A213B" w:rsidRPr="005A72EB" w:rsidRDefault="005A72EB" w:rsidP="009A213B">
      <w:pPr>
        <w:pStyle w:val="Heading1"/>
        <w:rPr>
          <w:lang w:val="el-GR"/>
        </w:rPr>
      </w:pPr>
      <w:bookmarkStart w:id="20" w:name="_Toc186712916"/>
      <w:r w:rsidRPr="005A72EB">
        <w:rPr>
          <w:lang w:val="el-GR"/>
        </w:rPr>
        <w:lastRenderedPageBreak/>
        <w:t xml:space="preserve">ΚΕΦΑΛΑΙΟ 20 — </w:t>
      </w:r>
      <w:r w:rsidRPr="00807890">
        <w:rPr>
          <w:b/>
          <w:bCs/>
          <w:lang w:val="el-GR"/>
        </w:rPr>
        <w:t>ΟΙΚΟΓΕΝΕΙΑ ΚΑΙ ΜΕΛΛΟΝ</w:t>
      </w:r>
      <w:bookmarkEnd w:id="20"/>
    </w:p>
    <w:p w14:paraId="20D42500" w14:textId="77777777" w:rsidR="005A72EB" w:rsidRPr="00900FC0" w:rsidRDefault="005A72EB" w:rsidP="005A72E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Ο γάμος του Χρήστου και της Αθηνάς άνθισε, καρποφορώντας έξι παιδιά: τον Βασίλη, τη Θεοδώρα, τον Γιώργο, τη Χριστίνα, την Ελένη και τον Εμμανουήλ. Παρά τις κακουχίες της μεταπολεμικής Ελλάδας, ο Χρήστος εξασφάλισε ότι οι γιοι του έλαβαν καλή εκπαίδευση, ωθώντας τους προς την ανώτατη εκπαίδευση. Παρείχε γενναιόδωρες προίκες για τις κόρες του, εξασφαλίζοντας το μέλλον τους.</w:t>
      </w:r>
    </w:p>
    <w:p w14:paraId="7858187B" w14:textId="572C7492" w:rsidR="009A213B" w:rsidRPr="00900FC0" w:rsidRDefault="005A72EB" w:rsidP="005A72EB">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Τους ενστάλαξε τις αξίες που </w:t>
      </w:r>
      <w:proofErr w:type="spellStart"/>
      <w:r w:rsidRPr="00900FC0">
        <w:rPr>
          <w:rFonts w:ascii="Times New Roman" w:hAnsi="Times New Roman"/>
          <w:color w:val="auto"/>
          <w:sz w:val="23"/>
          <w:szCs w:val="23"/>
          <w:lang w:val="el-GR"/>
        </w:rPr>
        <w:t>σφυρηλατήθηκαν</w:t>
      </w:r>
      <w:proofErr w:type="spellEnd"/>
      <w:r w:rsidRPr="00900FC0">
        <w:rPr>
          <w:rFonts w:ascii="Times New Roman" w:hAnsi="Times New Roman"/>
          <w:color w:val="auto"/>
          <w:sz w:val="23"/>
          <w:szCs w:val="23"/>
          <w:lang w:val="el-GR"/>
        </w:rPr>
        <w:t xml:space="preserve"> στο χωνευτήρι της δικής του ζωής: σκληρή δουλειά, ειλικρίνεια, σεβασμό. Τους δίδαξε την ανθεκτικότητα, την επιμονή, την ακλόνητη πίστη σε ένα καλύτερο μέλλον. Μοιράστηκε ιστορίες από το δικό του δύσκολο ταξίδι, όχι ως ιστορίες θλίψης, αλλά ως μαρτυρίες για την αδάμαστη δύναμη του ανθρώπινου πνεύματος.</w:t>
      </w:r>
    </w:p>
    <w:p w14:paraId="66B00CBC" w14:textId="77777777" w:rsidR="009A213B" w:rsidRPr="005A72EB" w:rsidRDefault="009A213B" w:rsidP="009A213B">
      <w:pPr>
        <w:rPr>
          <w:rFonts w:ascii="Times New Roman" w:hAnsi="Times New Roman"/>
          <w:lang w:val="el-GR"/>
        </w:rPr>
      </w:pPr>
    </w:p>
    <w:p w14:paraId="0AE5716D" w14:textId="231FD5EE" w:rsidR="009A213B" w:rsidRPr="005A72EB" w:rsidRDefault="002B2574" w:rsidP="009A213B">
      <w:pPr>
        <w:rPr>
          <w:rFonts w:ascii="Times New Roman" w:hAnsi="Times New Roman"/>
          <w:lang w:val="el-GR"/>
        </w:rPr>
        <w:sectPr w:rsidR="009A213B" w:rsidRPr="005A72EB" w:rsidSect="00E9059E">
          <w:pgSz w:w="12240" w:h="15840" w:code="1"/>
          <w:pgMar w:top="1440" w:right="1440" w:bottom="1440" w:left="1440" w:header="720" w:footer="720" w:gutter="0"/>
          <w:cols w:space="720"/>
          <w:docGrid w:linePitch="326" w:charSpace="-6350"/>
        </w:sectPr>
      </w:pPr>
      <w:r>
        <w:rPr>
          <w:rFonts w:ascii="Times New Roman" w:hAnsi="Times New Roman"/>
          <w:noProof/>
        </w:rPr>
        <w:drawing>
          <wp:anchor distT="0" distB="0" distL="114300" distR="114300" simplePos="0" relativeHeight="251677696" behindDoc="0" locked="0" layoutInCell="1" allowOverlap="1" wp14:anchorId="55C60921" wp14:editId="5F882834">
            <wp:simplePos x="0" y="0"/>
            <wp:positionH relativeFrom="column">
              <wp:posOffset>766763</wp:posOffset>
            </wp:positionH>
            <wp:positionV relativeFrom="paragraph">
              <wp:posOffset>799465</wp:posOffset>
            </wp:positionV>
            <wp:extent cx="4176713" cy="3359150"/>
            <wp:effectExtent l="76200" t="76200" r="90805" b="1250950"/>
            <wp:wrapNone/>
            <wp:docPr id="1990565075" name="Picture 2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65075" name="Picture 25" descr="A group of people posing for a photo&#10;&#10;Description automatically generated"/>
                    <pic:cNvPicPr/>
                  </pic:nvPicPr>
                  <pic:blipFill rotWithShape="1">
                    <a:blip r:embed="rId56" cstate="print">
                      <a:extLst>
                        <a:ext uri="{BEBA8EAE-BF5A-486C-A8C5-ECC9F3942E4B}">
                          <a14:imgProps xmlns:a14="http://schemas.microsoft.com/office/drawing/2010/main">
                            <a14:imgLayer r:embed="rId57">
                              <a14:imgEffect>
                                <a14:artisticPaintBrush/>
                              </a14:imgEffect>
                            </a14:imgLayer>
                          </a14:imgProps>
                        </a:ext>
                        <a:ext uri="{28A0092B-C50C-407E-A947-70E740481C1C}">
                          <a14:useLocalDpi xmlns:a14="http://schemas.microsoft.com/office/drawing/2010/main" val="0"/>
                        </a:ext>
                      </a:extLst>
                    </a:blip>
                    <a:srcRect l="23077" r="6650"/>
                    <a:stretch/>
                  </pic:blipFill>
                  <pic:spPr bwMode="auto">
                    <a:xfrm>
                      <a:off x="0" y="0"/>
                      <a:ext cx="4176713" cy="335915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anchor>
        </w:drawing>
      </w:r>
    </w:p>
    <w:p w14:paraId="1F3D1002" w14:textId="517D47C0" w:rsidR="009A213B" w:rsidRPr="00BB6A5C" w:rsidRDefault="00BB6A5C" w:rsidP="009A213B">
      <w:pPr>
        <w:pStyle w:val="Heading1"/>
        <w:rPr>
          <w:lang w:val="el-GR"/>
        </w:rPr>
      </w:pPr>
      <w:bookmarkStart w:id="21" w:name="_Toc186712917"/>
      <w:r w:rsidRPr="00BB6A5C">
        <w:rPr>
          <w:lang w:val="el-GR"/>
        </w:rPr>
        <w:lastRenderedPageBreak/>
        <w:t xml:space="preserve">ΚΕΦΑΛΑΙΟ 21 — </w:t>
      </w:r>
      <w:r w:rsidRPr="00807890">
        <w:rPr>
          <w:b/>
          <w:bCs/>
          <w:lang w:val="el-GR"/>
        </w:rPr>
        <w:t>ΜΙΑ ΚΛΗΡΟΝΟΜΙΑ ΔΥΝΑΜΗΣ</w:t>
      </w:r>
      <w:bookmarkEnd w:id="21"/>
    </w:p>
    <w:p w14:paraId="5F25B7FA" w14:textId="15E88E81" w:rsidR="00BB6A5C" w:rsidRPr="00900FC0" w:rsidRDefault="00BB6A5C" w:rsidP="00BB6A5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 xml:space="preserve">Ο Χρήστος έζησε μια μακρά ζωή, σχεδόν ογδόντα χρόνια και πλέον, στο </w:t>
      </w:r>
      <w:proofErr w:type="spellStart"/>
      <w:r w:rsidRPr="00900FC0">
        <w:rPr>
          <w:rFonts w:ascii="Times New Roman" w:hAnsi="Times New Roman"/>
          <w:color w:val="auto"/>
          <w:sz w:val="23"/>
          <w:szCs w:val="23"/>
          <w:lang w:val="el-GR"/>
        </w:rPr>
        <w:t>Νεοχώρι</w:t>
      </w:r>
      <w:proofErr w:type="spellEnd"/>
      <w:r w:rsidRPr="00900FC0">
        <w:rPr>
          <w:rFonts w:ascii="Times New Roman" w:hAnsi="Times New Roman"/>
          <w:color w:val="auto"/>
          <w:sz w:val="23"/>
          <w:szCs w:val="23"/>
          <w:lang w:val="el-GR"/>
        </w:rPr>
        <w:t xml:space="preserve">, κοντά στον τόπο γέννησής του. Παρέμεινε σθεναρά ανεξάρτητος, αρνούμενος την ελεημοσύνη, η </w:t>
      </w:r>
      <w:r w:rsidR="001523DD" w:rsidRPr="00900FC0">
        <w:rPr>
          <w:rFonts w:ascii="Times New Roman" w:hAnsi="Times New Roman"/>
          <w:color w:val="auto"/>
          <w:sz w:val="23"/>
          <w:szCs w:val="23"/>
          <w:lang w:val="el-GR"/>
        </w:rPr>
        <w:t>υπερηφάνεια</w:t>
      </w:r>
      <w:r w:rsidRPr="00900FC0">
        <w:rPr>
          <w:rFonts w:ascii="Times New Roman" w:hAnsi="Times New Roman"/>
          <w:color w:val="auto"/>
          <w:sz w:val="23"/>
          <w:szCs w:val="23"/>
          <w:lang w:val="el-GR"/>
        </w:rPr>
        <w:t xml:space="preserve"> του μια αντανάκλαση της αυτοπεποίθησής του. Βρήκε ικανοποίηση στην οικογένειά του, η κληρονομιά του χαραγμένη όχι σε μεγάλα επιτεύγματα, αλλά στην ήσυχη δύναμη και τις ακλόνητες αξίες που ενστάλαξε στα παιδιά του.</w:t>
      </w:r>
    </w:p>
    <w:p w14:paraId="3621218C" w14:textId="10318090" w:rsidR="009A213B" w:rsidRPr="00900FC0" w:rsidRDefault="00BB6A5C" w:rsidP="00BB6A5C">
      <w:pPr>
        <w:pStyle w:val="TipText"/>
        <w:rPr>
          <w:rFonts w:ascii="Times New Roman" w:hAnsi="Times New Roman"/>
          <w:color w:val="auto"/>
          <w:sz w:val="23"/>
          <w:szCs w:val="23"/>
          <w:lang w:val="el-GR"/>
        </w:rPr>
      </w:pPr>
      <w:r w:rsidRPr="00900FC0">
        <w:rPr>
          <w:rFonts w:ascii="Times New Roman" w:hAnsi="Times New Roman"/>
          <w:color w:val="auto"/>
          <w:sz w:val="23"/>
          <w:szCs w:val="23"/>
          <w:lang w:val="el-GR"/>
        </w:rPr>
        <w:t>Εγώ, ο συγγραφέας, που το</w:t>
      </w:r>
      <w:r w:rsidR="001523DD">
        <w:rPr>
          <w:rFonts w:ascii="Times New Roman" w:hAnsi="Times New Roman"/>
          <w:color w:val="auto"/>
          <w:sz w:val="23"/>
          <w:szCs w:val="23"/>
          <w:lang w:val="el-GR"/>
        </w:rPr>
        <w:t>υ</w:t>
      </w:r>
      <w:r w:rsidRPr="00900FC0">
        <w:rPr>
          <w:rFonts w:ascii="Times New Roman" w:hAnsi="Times New Roman"/>
          <w:color w:val="auto"/>
          <w:sz w:val="23"/>
          <w:szCs w:val="23"/>
          <w:lang w:val="el-GR"/>
        </w:rPr>
        <w:t xml:space="preserve"> πήρα συνέντευξη στις 26 Δεκεμβρίου 1986, έμεινα έκπληκτος από το ακλόνητο πνεύμα του, την ήσυχη αξιοπρέπειά του. Η ιστορία του, μια μαρτυρία για την ανθεκτικότητα, την επιμονή και τη συμπόνια, μας υπενθυμίζει ότι η αληθινή δύναμη δεν βρίσκεται στην απουσία κακουχιών, αλλά στην ικανότητα να τις ξεπεράσουμε, να αναστηθούμε από τις στάχτες, να χτίσουμε μια ζωή γεμάτη σκοπό και νόημα. Η τελευταία του επιθυμία ήταν απλή: οι απόγονοί του να μεταφέρουν τη δάδα του αγώνα του στο δικό τους μέλλον, συνεχίζοντας τον αγώνα για μια καλύτερη ζωή, έναν καλύτερο κόσμο.</w:t>
      </w:r>
    </w:p>
    <w:p w14:paraId="3010D452" w14:textId="77777777" w:rsidR="009A213B" w:rsidRPr="00BB6A5C" w:rsidRDefault="009A213B" w:rsidP="009A213B">
      <w:pPr>
        <w:pStyle w:val="TipText"/>
        <w:rPr>
          <w:rFonts w:ascii="Times New Roman" w:hAnsi="Times New Roman"/>
          <w:color w:val="auto"/>
          <w:lang w:val="el-GR"/>
        </w:rPr>
      </w:pPr>
    </w:p>
    <w:p w14:paraId="10AE2D2D" w14:textId="14F1B86B" w:rsidR="009A213B" w:rsidRPr="00BB6A5C" w:rsidRDefault="00544B2F" w:rsidP="009A213B">
      <w:pPr>
        <w:rPr>
          <w:rFonts w:ascii="Times New Roman" w:hAnsi="Times New Roman"/>
          <w:lang w:val="el-GR"/>
        </w:rPr>
      </w:pPr>
      <w:r>
        <w:rPr>
          <w:rFonts w:ascii="Times New Roman" w:hAnsi="Times New Roman"/>
          <w:noProof/>
        </w:rPr>
        <w:drawing>
          <wp:anchor distT="0" distB="0" distL="114300" distR="114300" simplePos="0" relativeHeight="251678720" behindDoc="0" locked="0" layoutInCell="1" allowOverlap="1" wp14:anchorId="6BDB1E49" wp14:editId="0C180E04">
            <wp:simplePos x="0" y="0"/>
            <wp:positionH relativeFrom="column">
              <wp:posOffset>400050</wp:posOffset>
            </wp:positionH>
            <wp:positionV relativeFrom="paragraph">
              <wp:posOffset>183198</wp:posOffset>
            </wp:positionV>
            <wp:extent cx="5056632" cy="3849624"/>
            <wp:effectExtent l="76200" t="76200" r="86995" b="1332230"/>
            <wp:wrapNone/>
            <wp:docPr id="19621934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93431" name="Picture 26"/>
                    <pic:cNvPicPr/>
                  </pic:nvPicPr>
                  <pic:blipFill>
                    <a:blip r:embed="rId58">
                      <a:duotone>
                        <a:prstClr val="black"/>
                        <a:schemeClr val="accent4">
                          <a:tint val="45000"/>
                          <a:satMod val="400000"/>
                        </a:schemeClr>
                      </a:duotone>
                      <a:extLst>
                        <a:ext uri="{BEBA8EAE-BF5A-486C-A8C5-ECC9F3942E4B}">
                          <a14:imgProps xmlns:a14="http://schemas.microsoft.com/office/drawing/2010/main">
                            <a14:imgLayer r:embed="rId59">
                              <a14:imgEffect>
                                <a14:artisticPaintBrush/>
                              </a14:imgEffect>
                            </a14:imgLayer>
                          </a14:imgProps>
                        </a:ext>
                        <a:ext uri="{28A0092B-C50C-407E-A947-70E740481C1C}">
                          <a14:useLocalDpi xmlns:a14="http://schemas.microsoft.com/office/drawing/2010/main" val="0"/>
                        </a:ext>
                      </a:extLst>
                    </a:blip>
                    <a:srcRect l="5748" r="5748"/>
                    <a:stretch>
                      <a:fillRect/>
                    </a:stretch>
                  </pic:blipFill>
                  <pic:spPr>
                    <a:xfrm>
                      <a:off x="0" y="0"/>
                      <a:ext cx="5056632" cy="3849624"/>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507D398" w14:textId="5CF743D2" w:rsidR="009A213B" w:rsidRPr="00BB6A5C" w:rsidRDefault="009A213B" w:rsidP="009A213B">
      <w:pPr>
        <w:rPr>
          <w:rFonts w:ascii="Times New Roman" w:hAnsi="Times New Roman"/>
          <w:lang w:val="el-GR"/>
        </w:rPr>
        <w:sectPr w:rsidR="009A213B" w:rsidRPr="00BB6A5C" w:rsidSect="00E9059E">
          <w:pgSz w:w="12240" w:h="15840" w:code="1"/>
          <w:pgMar w:top="1440" w:right="1440" w:bottom="1440" w:left="1440" w:header="720" w:footer="720" w:gutter="0"/>
          <w:cols w:space="720"/>
          <w:docGrid w:linePitch="326" w:charSpace="-6350"/>
        </w:sectPr>
      </w:pPr>
    </w:p>
    <w:p w14:paraId="5624B536" w14:textId="47AFE9A1" w:rsidR="00210346" w:rsidRPr="00210346" w:rsidRDefault="00BA7EE5" w:rsidP="00A12A18">
      <w:pPr>
        <w:pStyle w:val="TipText"/>
        <w:jc w:val="center"/>
        <w:rPr>
          <w:color w:val="auto"/>
          <w:sz w:val="48"/>
          <w:szCs w:val="48"/>
        </w:rPr>
      </w:pPr>
      <w:proofErr w:type="spellStart"/>
      <w:r w:rsidRPr="00BA7EE5">
        <w:rPr>
          <w:b/>
          <w:bCs/>
          <w:color w:val="auto"/>
          <w:sz w:val="48"/>
          <w:szCs w:val="48"/>
        </w:rPr>
        <w:lastRenderedPageBreak/>
        <w:t>Χρονολόγιο</w:t>
      </w:r>
      <w:proofErr w:type="spellEnd"/>
      <w:r w:rsidRPr="00BA7EE5">
        <w:rPr>
          <w:b/>
          <w:bCs/>
          <w:color w:val="auto"/>
          <w:sz w:val="48"/>
          <w:szCs w:val="48"/>
        </w:rPr>
        <w:t xml:space="preserve"> </w:t>
      </w:r>
      <w:proofErr w:type="spellStart"/>
      <w:r w:rsidRPr="00BA7EE5">
        <w:rPr>
          <w:b/>
          <w:bCs/>
          <w:color w:val="auto"/>
          <w:sz w:val="48"/>
          <w:szCs w:val="48"/>
        </w:rPr>
        <w:t>Ατόμων</w:t>
      </w:r>
      <w:proofErr w:type="spellEnd"/>
      <w:r w:rsidRPr="00BA7EE5">
        <w:rPr>
          <w:b/>
          <w:bCs/>
          <w:color w:val="auto"/>
          <w:sz w:val="48"/>
          <w:szCs w:val="48"/>
        </w:rPr>
        <w:t xml:space="preserve"> και </w:t>
      </w:r>
      <w:proofErr w:type="spellStart"/>
      <w:r w:rsidRPr="00BA7EE5">
        <w:rPr>
          <w:b/>
          <w:bCs/>
          <w:color w:val="auto"/>
          <w:sz w:val="48"/>
          <w:szCs w:val="48"/>
        </w:rPr>
        <w:t>Το</w:t>
      </w:r>
      <w:proofErr w:type="spellEnd"/>
      <w:r w:rsidRPr="00BA7EE5">
        <w:rPr>
          <w:b/>
          <w:bCs/>
          <w:color w:val="auto"/>
          <w:sz w:val="48"/>
          <w:szCs w:val="48"/>
        </w:rPr>
        <w:t>ποθεσιών</w:t>
      </w:r>
    </w:p>
    <w:p w14:paraId="1F21071B" w14:textId="50FC810F" w:rsidR="00BA7EE5" w:rsidRPr="00900FC0" w:rsidRDefault="00BA7EE5" w:rsidP="00BA7EE5">
      <w:pPr>
        <w:pStyle w:val="TipText"/>
        <w:numPr>
          <w:ilvl w:val="0"/>
          <w:numId w:val="5"/>
        </w:numPr>
        <w:rPr>
          <w:b/>
          <w:bCs/>
          <w:color w:val="auto"/>
          <w:sz w:val="20"/>
          <w:szCs w:val="20"/>
        </w:rPr>
      </w:pPr>
      <w:r w:rsidRPr="00900FC0">
        <w:rPr>
          <w:b/>
          <w:bCs/>
          <w:color w:val="auto"/>
          <w:sz w:val="20"/>
          <w:szCs w:val="20"/>
        </w:rPr>
        <w:t xml:space="preserve"> </w:t>
      </w:r>
      <w:proofErr w:type="spellStart"/>
      <w:r w:rsidRPr="00900FC0">
        <w:rPr>
          <w:b/>
          <w:bCs/>
          <w:color w:val="auto"/>
          <w:sz w:val="20"/>
          <w:szCs w:val="20"/>
        </w:rPr>
        <w:t>Αρχές</w:t>
      </w:r>
      <w:proofErr w:type="spellEnd"/>
      <w:r w:rsidRPr="00900FC0">
        <w:rPr>
          <w:b/>
          <w:bCs/>
          <w:color w:val="auto"/>
          <w:sz w:val="20"/>
          <w:szCs w:val="20"/>
        </w:rPr>
        <w:t xml:space="preserve"> </w:t>
      </w:r>
      <w:proofErr w:type="spellStart"/>
      <w:r w:rsidRPr="00900FC0">
        <w:rPr>
          <w:b/>
          <w:bCs/>
          <w:color w:val="auto"/>
          <w:sz w:val="20"/>
          <w:szCs w:val="20"/>
        </w:rPr>
        <w:t>του</w:t>
      </w:r>
      <w:proofErr w:type="spellEnd"/>
      <w:r w:rsidRPr="00900FC0">
        <w:rPr>
          <w:b/>
          <w:bCs/>
          <w:color w:val="auto"/>
          <w:sz w:val="20"/>
          <w:szCs w:val="20"/>
        </w:rPr>
        <w:t xml:space="preserve"> 1800 (π</w:t>
      </w:r>
      <w:proofErr w:type="spellStart"/>
      <w:r w:rsidRPr="00900FC0">
        <w:rPr>
          <w:b/>
          <w:bCs/>
          <w:color w:val="auto"/>
          <w:sz w:val="20"/>
          <w:szCs w:val="20"/>
        </w:rPr>
        <w:t>ερί</w:t>
      </w:r>
      <w:proofErr w:type="spellEnd"/>
      <w:r w:rsidRPr="00900FC0">
        <w:rPr>
          <w:b/>
          <w:bCs/>
          <w:color w:val="auto"/>
          <w:sz w:val="20"/>
          <w:szCs w:val="20"/>
        </w:rPr>
        <w:t>που 1803-1826):</w:t>
      </w:r>
    </w:p>
    <w:p w14:paraId="511A5CDE" w14:textId="27142CBD"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 xml:space="preserve">Άτομα: Οικογένεια </w:t>
      </w:r>
      <w:proofErr w:type="spellStart"/>
      <w:r w:rsidRPr="00900FC0">
        <w:rPr>
          <w:color w:val="auto"/>
          <w:sz w:val="20"/>
          <w:szCs w:val="20"/>
          <w:lang w:val="el-GR"/>
        </w:rPr>
        <w:t>Κουτσονίκα</w:t>
      </w:r>
      <w:proofErr w:type="spellEnd"/>
      <w:r w:rsidRPr="00900FC0">
        <w:rPr>
          <w:color w:val="auto"/>
          <w:sz w:val="20"/>
          <w:szCs w:val="20"/>
          <w:lang w:val="el-GR"/>
        </w:rPr>
        <w:t>/</w:t>
      </w:r>
      <w:proofErr w:type="spellStart"/>
      <w:r w:rsidR="00E62CC2" w:rsidRPr="00900FC0">
        <w:rPr>
          <w:color w:val="auto"/>
          <w:sz w:val="20"/>
          <w:szCs w:val="20"/>
          <w:lang w:val="el-GR"/>
        </w:rPr>
        <w:t>Ματσίρα</w:t>
      </w:r>
      <w:proofErr w:type="spellEnd"/>
      <w:r w:rsidRPr="00900FC0">
        <w:rPr>
          <w:color w:val="auto"/>
          <w:sz w:val="20"/>
          <w:szCs w:val="20"/>
          <w:lang w:val="el-GR"/>
        </w:rPr>
        <w:t xml:space="preserve"> (Νικόλαος, Βασίλειος, Απόστολος, Ιωάννης), οικογένεια </w:t>
      </w:r>
      <w:proofErr w:type="spellStart"/>
      <w:r w:rsidRPr="00900FC0">
        <w:rPr>
          <w:color w:val="auto"/>
          <w:sz w:val="20"/>
          <w:szCs w:val="20"/>
          <w:lang w:val="el-GR"/>
        </w:rPr>
        <w:t>Γεροκώστα</w:t>
      </w:r>
      <w:proofErr w:type="spellEnd"/>
      <w:r w:rsidRPr="00900FC0">
        <w:rPr>
          <w:color w:val="auto"/>
          <w:sz w:val="20"/>
          <w:szCs w:val="20"/>
          <w:lang w:val="el-GR"/>
        </w:rPr>
        <w:t>, Μάρκος Μπότσαρης (αναφέρεται)</w:t>
      </w:r>
    </w:p>
    <w:p w14:paraId="7B69841E" w14:textId="23B5EE12"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Τόποι: Βουνά της Ηπείρου, Ζάλογγο, Πάργα, Μεσολόγγι, Σούλι, Καρακόλι</w:t>
      </w:r>
    </w:p>
    <w:p w14:paraId="19FE5A14" w14:textId="2531F8CF" w:rsidR="00BA7EE5" w:rsidRPr="00900FC0" w:rsidRDefault="00BA7EE5" w:rsidP="00BA7EE5">
      <w:pPr>
        <w:pStyle w:val="TipText"/>
        <w:numPr>
          <w:ilvl w:val="0"/>
          <w:numId w:val="5"/>
        </w:numPr>
        <w:rPr>
          <w:b/>
          <w:bCs/>
          <w:color w:val="auto"/>
          <w:sz w:val="20"/>
          <w:szCs w:val="20"/>
        </w:rPr>
      </w:pPr>
      <w:r w:rsidRPr="00900FC0">
        <w:rPr>
          <w:b/>
          <w:bCs/>
          <w:color w:val="auto"/>
          <w:sz w:val="20"/>
          <w:szCs w:val="20"/>
        </w:rPr>
        <w:t>1826 (π</w:t>
      </w:r>
      <w:proofErr w:type="spellStart"/>
      <w:r w:rsidRPr="00900FC0">
        <w:rPr>
          <w:b/>
          <w:bCs/>
          <w:color w:val="auto"/>
          <w:sz w:val="20"/>
          <w:szCs w:val="20"/>
        </w:rPr>
        <w:t>ερί</w:t>
      </w:r>
      <w:proofErr w:type="spellEnd"/>
      <w:r w:rsidRPr="00900FC0">
        <w:rPr>
          <w:b/>
          <w:bCs/>
          <w:color w:val="auto"/>
          <w:sz w:val="20"/>
          <w:szCs w:val="20"/>
        </w:rPr>
        <w:t>που):</w:t>
      </w:r>
    </w:p>
    <w:p w14:paraId="4DD26963" w14:textId="37E20716"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Γεγονός: Φυγή από τ</w:t>
      </w:r>
      <w:r w:rsidR="00EA7BAB">
        <w:rPr>
          <w:color w:val="auto"/>
          <w:sz w:val="20"/>
          <w:szCs w:val="20"/>
        </w:rPr>
        <w:t>o</w:t>
      </w:r>
      <w:r w:rsidRPr="00900FC0">
        <w:rPr>
          <w:color w:val="auto"/>
          <w:sz w:val="20"/>
          <w:szCs w:val="20"/>
          <w:lang w:val="el-GR"/>
        </w:rPr>
        <w:t xml:space="preserve"> Καρακόλι μετά από οθωμανική επίθεση</w:t>
      </w:r>
    </w:p>
    <w:p w14:paraId="1C21D6AE" w14:textId="5B332EEC"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Άτομα: Νικόλαος, Βασίλειος (με τον γιο του Διονύση), Απόστολος (με τη γυναίκα του και τον βρέφος γιο του Διονύση), Ιωάννης</w:t>
      </w:r>
    </w:p>
    <w:p w14:paraId="59359146" w14:textId="175CD5F0" w:rsidR="00BA7EE5" w:rsidRPr="00900FC0" w:rsidRDefault="00BA7EE5" w:rsidP="00BA7EE5">
      <w:pPr>
        <w:pStyle w:val="TipText"/>
        <w:numPr>
          <w:ilvl w:val="1"/>
          <w:numId w:val="5"/>
        </w:numPr>
        <w:rPr>
          <w:color w:val="auto"/>
          <w:sz w:val="20"/>
          <w:szCs w:val="20"/>
        </w:rPr>
      </w:pPr>
      <w:r w:rsidRPr="00900FC0">
        <w:rPr>
          <w:color w:val="auto"/>
          <w:sz w:val="20"/>
          <w:szCs w:val="20"/>
          <w:lang w:val="el-GR"/>
        </w:rPr>
        <w:t xml:space="preserve">Τόποι: </w:t>
      </w:r>
      <w:r w:rsidR="00B94C1D">
        <w:rPr>
          <w:color w:val="auto"/>
          <w:sz w:val="20"/>
          <w:szCs w:val="20"/>
          <w:lang w:val="el-GR"/>
        </w:rPr>
        <w:t>Κυψέλη</w:t>
      </w:r>
      <w:r w:rsidRPr="00900FC0">
        <w:rPr>
          <w:color w:val="auto"/>
          <w:sz w:val="20"/>
          <w:szCs w:val="20"/>
          <w:lang w:val="el-GR"/>
        </w:rPr>
        <w:t xml:space="preserve"> (</w:t>
      </w:r>
      <w:proofErr w:type="spellStart"/>
      <w:r w:rsidRPr="00900FC0">
        <w:rPr>
          <w:color w:val="auto"/>
          <w:sz w:val="20"/>
          <w:szCs w:val="20"/>
          <w:lang w:val="el-GR"/>
        </w:rPr>
        <w:t>Τουρκοπάλκο</w:t>
      </w:r>
      <w:proofErr w:type="spellEnd"/>
      <w:r w:rsidRPr="00900FC0">
        <w:rPr>
          <w:color w:val="auto"/>
          <w:sz w:val="20"/>
          <w:szCs w:val="20"/>
          <w:lang w:val="el-GR"/>
        </w:rPr>
        <w:t xml:space="preserve">) - Ο Βασίλειος καταφεύγει εδώ. Πρέβεζα - Ο Απόστολος καταφεύγει εδώ. </w:t>
      </w:r>
      <w:proofErr w:type="spellStart"/>
      <w:r w:rsidRPr="00900FC0">
        <w:rPr>
          <w:color w:val="auto"/>
          <w:sz w:val="20"/>
          <w:szCs w:val="20"/>
        </w:rPr>
        <w:t>Ξηρόμερο</w:t>
      </w:r>
      <w:proofErr w:type="spellEnd"/>
      <w:r w:rsidRPr="00900FC0">
        <w:rPr>
          <w:color w:val="auto"/>
          <w:sz w:val="20"/>
          <w:szCs w:val="20"/>
        </w:rPr>
        <w:t xml:space="preserve">, </w:t>
      </w:r>
      <w:proofErr w:type="spellStart"/>
      <w:r w:rsidRPr="00900FC0">
        <w:rPr>
          <w:color w:val="auto"/>
          <w:sz w:val="20"/>
          <w:szCs w:val="20"/>
        </w:rPr>
        <w:t>Πάργ</w:t>
      </w:r>
      <w:proofErr w:type="spellEnd"/>
      <w:r w:rsidRPr="00900FC0">
        <w:rPr>
          <w:color w:val="auto"/>
          <w:sz w:val="20"/>
          <w:szCs w:val="20"/>
        </w:rPr>
        <w:t xml:space="preserve">α, ή </w:t>
      </w:r>
      <w:proofErr w:type="spellStart"/>
      <w:r w:rsidRPr="00900FC0">
        <w:rPr>
          <w:color w:val="auto"/>
          <w:sz w:val="20"/>
          <w:szCs w:val="20"/>
        </w:rPr>
        <w:t>Βόνιτσ</w:t>
      </w:r>
      <w:proofErr w:type="spellEnd"/>
      <w:r w:rsidRPr="00900FC0">
        <w:rPr>
          <w:color w:val="auto"/>
          <w:sz w:val="20"/>
          <w:szCs w:val="20"/>
        </w:rPr>
        <w:t>α - π</w:t>
      </w:r>
      <w:proofErr w:type="spellStart"/>
      <w:r w:rsidRPr="00900FC0">
        <w:rPr>
          <w:color w:val="auto"/>
          <w:sz w:val="20"/>
          <w:szCs w:val="20"/>
        </w:rPr>
        <w:t>ιθ</w:t>
      </w:r>
      <w:proofErr w:type="spellEnd"/>
      <w:r w:rsidRPr="00900FC0">
        <w:rPr>
          <w:color w:val="auto"/>
          <w:sz w:val="20"/>
          <w:szCs w:val="20"/>
        </w:rPr>
        <w:t xml:space="preserve">ανές </w:t>
      </w:r>
      <w:proofErr w:type="spellStart"/>
      <w:r w:rsidRPr="00900FC0">
        <w:rPr>
          <w:color w:val="auto"/>
          <w:sz w:val="20"/>
          <w:szCs w:val="20"/>
        </w:rPr>
        <w:t>το</w:t>
      </w:r>
      <w:proofErr w:type="spellEnd"/>
      <w:r w:rsidRPr="00900FC0">
        <w:rPr>
          <w:color w:val="auto"/>
          <w:sz w:val="20"/>
          <w:szCs w:val="20"/>
        </w:rPr>
        <w:t xml:space="preserve">ποθεσίες </w:t>
      </w:r>
      <w:proofErr w:type="spellStart"/>
      <w:r w:rsidRPr="00900FC0">
        <w:rPr>
          <w:color w:val="auto"/>
          <w:sz w:val="20"/>
          <w:szCs w:val="20"/>
        </w:rPr>
        <w:t>γι</w:t>
      </w:r>
      <w:proofErr w:type="spellEnd"/>
      <w:r w:rsidRPr="00900FC0">
        <w:rPr>
          <w:color w:val="auto"/>
          <w:sz w:val="20"/>
          <w:szCs w:val="20"/>
        </w:rPr>
        <w:t xml:space="preserve">α </w:t>
      </w:r>
      <w:proofErr w:type="spellStart"/>
      <w:r w:rsidRPr="00900FC0">
        <w:rPr>
          <w:color w:val="auto"/>
          <w:sz w:val="20"/>
          <w:szCs w:val="20"/>
        </w:rPr>
        <w:t>τον</w:t>
      </w:r>
      <w:proofErr w:type="spellEnd"/>
      <w:r w:rsidRPr="00900FC0">
        <w:rPr>
          <w:color w:val="auto"/>
          <w:sz w:val="20"/>
          <w:szCs w:val="20"/>
        </w:rPr>
        <w:t xml:space="preserve"> </w:t>
      </w:r>
      <w:proofErr w:type="spellStart"/>
      <w:r w:rsidRPr="00900FC0">
        <w:rPr>
          <w:color w:val="auto"/>
          <w:sz w:val="20"/>
          <w:szCs w:val="20"/>
        </w:rPr>
        <w:t>Ιωάννη</w:t>
      </w:r>
      <w:proofErr w:type="spellEnd"/>
    </w:p>
    <w:p w14:paraId="77130FE1" w14:textId="26C0C073" w:rsidR="00BA7EE5" w:rsidRPr="00900FC0" w:rsidRDefault="00BA7EE5" w:rsidP="00BA7EE5">
      <w:pPr>
        <w:pStyle w:val="TipText"/>
        <w:numPr>
          <w:ilvl w:val="0"/>
          <w:numId w:val="5"/>
        </w:numPr>
        <w:rPr>
          <w:b/>
          <w:bCs/>
          <w:color w:val="auto"/>
          <w:sz w:val="20"/>
          <w:szCs w:val="20"/>
        </w:rPr>
      </w:pPr>
      <w:r w:rsidRPr="00900FC0">
        <w:rPr>
          <w:b/>
          <w:bCs/>
          <w:color w:val="auto"/>
          <w:sz w:val="20"/>
          <w:szCs w:val="20"/>
        </w:rPr>
        <w:t>1911:</w:t>
      </w:r>
    </w:p>
    <w:p w14:paraId="315528B2" w14:textId="66584ACD"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Άτομα: Χρήστος (</w:t>
      </w:r>
      <w:proofErr w:type="spellStart"/>
      <w:r w:rsidRPr="00900FC0">
        <w:rPr>
          <w:color w:val="auto"/>
          <w:sz w:val="20"/>
          <w:szCs w:val="20"/>
          <w:lang w:val="el-GR"/>
        </w:rPr>
        <w:t>εγγονός</w:t>
      </w:r>
      <w:proofErr w:type="spellEnd"/>
      <w:r w:rsidRPr="00900FC0">
        <w:rPr>
          <w:color w:val="auto"/>
          <w:sz w:val="20"/>
          <w:szCs w:val="20"/>
          <w:lang w:val="el-GR"/>
        </w:rPr>
        <w:t xml:space="preserve"> του Απόστολου, γιος του Διονύση και της Κατερίνας), Διονύσης, Κατερίνα, Αποστόλης Κουμπούρας (γείτονας στην Πρέβεζα), Βασιλική </w:t>
      </w:r>
      <w:proofErr w:type="spellStart"/>
      <w:r w:rsidRPr="00900FC0">
        <w:rPr>
          <w:color w:val="auto"/>
          <w:sz w:val="20"/>
          <w:szCs w:val="20"/>
          <w:lang w:val="el-GR"/>
        </w:rPr>
        <w:t>Γκιώτη</w:t>
      </w:r>
      <w:proofErr w:type="spellEnd"/>
      <w:r w:rsidRPr="00900FC0">
        <w:rPr>
          <w:color w:val="auto"/>
          <w:sz w:val="20"/>
          <w:szCs w:val="20"/>
          <w:lang w:val="el-GR"/>
        </w:rPr>
        <w:t xml:space="preserve"> (θεία στην Πρέβεζα)</w:t>
      </w:r>
    </w:p>
    <w:p w14:paraId="2B06F52E" w14:textId="36BFD6DB" w:rsidR="00BA7EE5" w:rsidRPr="00900FC0" w:rsidRDefault="00BA7EE5" w:rsidP="00BA7EE5">
      <w:pPr>
        <w:pStyle w:val="TipText"/>
        <w:numPr>
          <w:ilvl w:val="1"/>
          <w:numId w:val="5"/>
        </w:numPr>
        <w:rPr>
          <w:color w:val="auto"/>
          <w:sz w:val="20"/>
          <w:szCs w:val="20"/>
        </w:rPr>
      </w:pPr>
      <w:proofErr w:type="spellStart"/>
      <w:r w:rsidRPr="00900FC0">
        <w:rPr>
          <w:color w:val="auto"/>
          <w:sz w:val="20"/>
          <w:szCs w:val="20"/>
        </w:rPr>
        <w:t>Τό</w:t>
      </w:r>
      <w:proofErr w:type="spellEnd"/>
      <w:r w:rsidRPr="00900FC0">
        <w:rPr>
          <w:color w:val="auto"/>
          <w:sz w:val="20"/>
          <w:szCs w:val="20"/>
        </w:rPr>
        <w:t>ποι: Πρέβ</w:t>
      </w:r>
      <w:proofErr w:type="spellStart"/>
      <w:r w:rsidRPr="00900FC0">
        <w:rPr>
          <w:color w:val="auto"/>
          <w:sz w:val="20"/>
          <w:szCs w:val="20"/>
        </w:rPr>
        <w:t>εζ</w:t>
      </w:r>
      <w:proofErr w:type="spellEnd"/>
      <w:r w:rsidRPr="00900FC0">
        <w:rPr>
          <w:color w:val="auto"/>
          <w:sz w:val="20"/>
          <w:szCs w:val="20"/>
        </w:rPr>
        <w:t xml:space="preserve">α, </w:t>
      </w:r>
      <w:proofErr w:type="spellStart"/>
      <w:r w:rsidRPr="00900FC0">
        <w:rPr>
          <w:color w:val="auto"/>
          <w:sz w:val="20"/>
          <w:szCs w:val="20"/>
        </w:rPr>
        <w:t>Μύτικ</w:t>
      </w:r>
      <w:proofErr w:type="spellEnd"/>
      <w:r w:rsidRPr="00900FC0">
        <w:rPr>
          <w:color w:val="auto"/>
          <w:sz w:val="20"/>
          <w:szCs w:val="20"/>
        </w:rPr>
        <w:t>ας</w:t>
      </w:r>
    </w:p>
    <w:p w14:paraId="44F8A83F" w14:textId="0B250F0C" w:rsidR="00BA7EE5" w:rsidRPr="00900FC0" w:rsidRDefault="00BA7EE5" w:rsidP="00BA7EE5">
      <w:pPr>
        <w:pStyle w:val="TipText"/>
        <w:numPr>
          <w:ilvl w:val="0"/>
          <w:numId w:val="5"/>
        </w:numPr>
        <w:rPr>
          <w:b/>
          <w:bCs/>
          <w:color w:val="auto"/>
          <w:sz w:val="20"/>
          <w:szCs w:val="20"/>
        </w:rPr>
      </w:pPr>
      <w:proofErr w:type="spellStart"/>
      <w:r w:rsidRPr="00900FC0">
        <w:rPr>
          <w:b/>
          <w:bCs/>
          <w:color w:val="auto"/>
          <w:sz w:val="20"/>
          <w:szCs w:val="20"/>
        </w:rPr>
        <w:t>Μετά</w:t>
      </w:r>
      <w:proofErr w:type="spellEnd"/>
      <w:r w:rsidRPr="00900FC0">
        <w:rPr>
          <w:b/>
          <w:bCs/>
          <w:color w:val="auto"/>
          <w:sz w:val="20"/>
          <w:szCs w:val="20"/>
        </w:rPr>
        <w:t xml:space="preserve"> </w:t>
      </w:r>
      <w:proofErr w:type="spellStart"/>
      <w:r w:rsidRPr="00900FC0">
        <w:rPr>
          <w:b/>
          <w:bCs/>
          <w:color w:val="auto"/>
          <w:sz w:val="20"/>
          <w:szCs w:val="20"/>
        </w:rPr>
        <w:t>το</w:t>
      </w:r>
      <w:proofErr w:type="spellEnd"/>
      <w:r w:rsidRPr="00900FC0">
        <w:rPr>
          <w:b/>
          <w:bCs/>
          <w:color w:val="auto"/>
          <w:sz w:val="20"/>
          <w:szCs w:val="20"/>
        </w:rPr>
        <w:t xml:space="preserve"> 1911 (Πα</w:t>
      </w:r>
      <w:proofErr w:type="spellStart"/>
      <w:r w:rsidRPr="00900FC0">
        <w:rPr>
          <w:b/>
          <w:bCs/>
          <w:color w:val="auto"/>
          <w:sz w:val="20"/>
          <w:szCs w:val="20"/>
        </w:rPr>
        <w:t>ιδικά</w:t>
      </w:r>
      <w:proofErr w:type="spellEnd"/>
      <w:r w:rsidRPr="00900FC0">
        <w:rPr>
          <w:b/>
          <w:bCs/>
          <w:color w:val="auto"/>
          <w:sz w:val="20"/>
          <w:szCs w:val="20"/>
        </w:rPr>
        <w:t xml:space="preserve"> </w:t>
      </w:r>
      <w:proofErr w:type="spellStart"/>
      <w:r w:rsidRPr="00900FC0">
        <w:rPr>
          <w:b/>
          <w:bCs/>
          <w:color w:val="auto"/>
          <w:sz w:val="20"/>
          <w:szCs w:val="20"/>
        </w:rPr>
        <w:t>χρόνι</w:t>
      </w:r>
      <w:proofErr w:type="spellEnd"/>
      <w:r w:rsidRPr="00900FC0">
        <w:rPr>
          <w:b/>
          <w:bCs/>
          <w:color w:val="auto"/>
          <w:sz w:val="20"/>
          <w:szCs w:val="20"/>
        </w:rPr>
        <w:t>α):</w:t>
      </w:r>
    </w:p>
    <w:p w14:paraId="125B5E1E" w14:textId="643A449E"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 xml:space="preserve">Άτομα: Χρήστος, Βασιλική </w:t>
      </w:r>
      <w:proofErr w:type="spellStart"/>
      <w:r w:rsidRPr="00900FC0">
        <w:rPr>
          <w:color w:val="auto"/>
          <w:sz w:val="20"/>
          <w:szCs w:val="20"/>
          <w:lang w:val="el-GR"/>
        </w:rPr>
        <w:t>Γκιώτη</w:t>
      </w:r>
      <w:proofErr w:type="spellEnd"/>
      <w:r w:rsidRPr="00900FC0">
        <w:rPr>
          <w:color w:val="auto"/>
          <w:sz w:val="20"/>
          <w:szCs w:val="20"/>
          <w:lang w:val="el-GR"/>
        </w:rPr>
        <w:t xml:space="preserve"> (θεία/κηδεμόνας), </w:t>
      </w:r>
      <w:proofErr w:type="spellStart"/>
      <w:r w:rsidRPr="00900FC0">
        <w:rPr>
          <w:color w:val="auto"/>
          <w:sz w:val="20"/>
          <w:szCs w:val="20"/>
          <w:lang w:val="el-GR"/>
        </w:rPr>
        <w:t>Καραμπέτσος</w:t>
      </w:r>
      <w:proofErr w:type="spellEnd"/>
      <w:r w:rsidRPr="00900FC0">
        <w:rPr>
          <w:color w:val="auto"/>
          <w:sz w:val="20"/>
          <w:szCs w:val="20"/>
          <w:lang w:val="el-GR"/>
        </w:rPr>
        <w:t xml:space="preserve"> (πρώην εργοδότης του πατέρα και η σύζυγός του), Γιάννης (βαρκάρης), Μαρία Ράπτη (βοσκός κατσικιών στην </w:t>
      </w:r>
      <w:proofErr w:type="spellStart"/>
      <w:r w:rsidRPr="00900FC0">
        <w:rPr>
          <w:color w:val="auto"/>
          <w:sz w:val="20"/>
          <w:szCs w:val="20"/>
          <w:lang w:val="el-GR"/>
        </w:rPr>
        <w:t>Κορωνησία</w:t>
      </w:r>
      <w:proofErr w:type="spellEnd"/>
      <w:r w:rsidRPr="00900FC0">
        <w:rPr>
          <w:color w:val="auto"/>
          <w:sz w:val="20"/>
          <w:szCs w:val="20"/>
          <w:lang w:val="el-GR"/>
        </w:rPr>
        <w:t xml:space="preserve">), </w:t>
      </w:r>
      <w:proofErr w:type="spellStart"/>
      <w:r w:rsidRPr="00900FC0">
        <w:rPr>
          <w:color w:val="auto"/>
          <w:sz w:val="20"/>
          <w:szCs w:val="20"/>
          <w:lang w:val="el-GR"/>
        </w:rPr>
        <w:t>Παπα</w:t>
      </w:r>
      <w:proofErr w:type="spellEnd"/>
      <w:r w:rsidRPr="00900FC0">
        <w:rPr>
          <w:color w:val="auto"/>
          <w:sz w:val="20"/>
          <w:szCs w:val="20"/>
          <w:lang w:val="el-GR"/>
        </w:rPr>
        <w:t xml:space="preserve">-Κίτσου </w:t>
      </w:r>
      <w:proofErr w:type="spellStart"/>
      <w:r w:rsidRPr="00900FC0">
        <w:rPr>
          <w:color w:val="auto"/>
          <w:sz w:val="20"/>
          <w:szCs w:val="20"/>
          <w:lang w:val="el-GR"/>
        </w:rPr>
        <w:t>Κατσάντωνης</w:t>
      </w:r>
      <w:proofErr w:type="spellEnd"/>
      <w:r w:rsidRPr="00900FC0">
        <w:rPr>
          <w:color w:val="auto"/>
          <w:sz w:val="20"/>
          <w:szCs w:val="20"/>
          <w:lang w:val="el-GR"/>
        </w:rPr>
        <w:t xml:space="preserve"> (φίλος παιδικής ηλικίας), Νάσος </w:t>
      </w:r>
      <w:proofErr w:type="spellStart"/>
      <w:r w:rsidRPr="00900FC0">
        <w:rPr>
          <w:color w:val="auto"/>
          <w:sz w:val="20"/>
          <w:szCs w:val="20"/>
          <w:lang w:val="el-GR"/>
        </w:rPr>
        <w:t>Ματσούτσος</w:t>
      </w:r>
      <w:proofErr w:type="spellEnd"/>
      <w:r w:rsidRPr="00900FC0">
        <w:rPr>
          <w:color w:val="auto"/>
          <w:sz w:val="20"/>
          <w:szCs w:val="20"/>
          <w:lang w:val="el-GR"/>
        </w:rPr>
        <w:t xml:space="preserve"> (βοσκός), Γιώργος </w:t>
      </w:r>
      <w:proofErr w:type="spellStart"/>
      <w:r w:rsidRPr="00900FC0">
        <w:rPr>
          <w:color w:val="auto"/>
          <w:sz w:val="20"/>
          <w:szCs w:val="20"/>
          <w:lang w:val="el-GR"/>
        </w:rPr>
        <w:t>Παλιαμπέλος</w:t>
      </w:r>
      <w:proofErr w:type="spellEnd"/>
      <w:r w:rsidRPr="00900FC0">
        <w:rPr>
          <w:color w:val="auto"/>
          <w:sz w:val="20"/>
          <w:szCs w:val="20"/>
          <w:lang w:val="el-GR"/>
        </w:rPr>
        <w:t xml:space="preserve"> (πελάτης ψαριών), Βασίλης (κακοποιός επιστάτης ιχθυοτροφείου), </w:t>
      </w:r>
      <w:proofErr w:type="spellStart"/>
      <w:r w:rsidRPr="00900FC0">
        <w:rPr>
          <w:color w:val="auto"/>
          <w:sz w:val="20"/>
          <w:szCs w:val="20"/>
          <w:lang w:val="el-GR"/>
        </w:rPr>
        <w:t>Ζαμαγούλης</w:t>
      </w:r>
      <w:proofErr w:type="spellEnd"/>
      <w:r w:rsidRPr="00900FC0">
        <w:rPr>
          <w:color w:val="auto"/>
          <w:sz w:val="20"/>
          <w:szCs w:val="20"/>
          <w:lang w:val="el-GR"/>
        </w:rPr>
        <w:t xml:space="preserve">, Κατσέλης, </w:t>
      </w:r>
      <w:proofErr w:type="spellStart"/>
      <w:r w:rsidRPr="00900FC0">
        <w:rPr>
          <w:color w:val="auto"/>
          <w:sz w:val="20"/>
          <w:szCs w:val="20"/>
          <w:lang w:val="el-GR"/>
        </w:rPr>
        <w:t>Μαυρακάδης</w:t>
      </w:r>
      <w:proofErr w:type="spellEnd"/>
      <w:r w:rsidRPr="00900FC0">
        <w:rPr>
          <w:color w:val="auto"/>
          <w:sz w:val="20"/>
          <w:szCs w:val="20"/>
          <w:lang w:val="el-GR"/>
        </w:rPr>
        <w:t xml:space="preserve"> (ληστές), Σάββα </w:t>
      </w:r>
      <w:proofErr w:type="spellStart"/>
      <w:r w:rsidRPr="00900FC0">
        <w:rPr>
          <w:color w:val="auto"/>
          <w:sz w:val="20"/>
          <w:szCs w:val="20"/>
          <w:lang w:val="el-GR"/>
        </w:rPr>
        <w:t>Κολόβου</w:t>
      </w:r>
      <w:proofErr w:type="spellEnd"/>
      <w:r w:rsidRPr="00900FC0">
        <w:rPr>
          <w:color w:val="auto"/>
          <w:sz w:val="20"/>
          <w:szCs w:val="20"/>
          <w:lang w:val="el-GR"/>
        </w:rPr>
        <w:t xml:space="preserve"> (κόρη του ιδιοκτήτη του ιχθυοτροφείου), Πάνος </w:t>
      </w:r>
      <w:proofErr w:type="spellStart"/>
      <w:r w:rsidRPr="00900FC0">
        <w:rPr>
          <w:color w:val="auto"/>
          <w:sz w:val="20"/>
          <w:szCs w:val="20"/>
          <w:lang w:val="el-GR"/>
        </w:rPr>
        <w:t>Παλούκης</w:t>
      </w:r>
      <w:proofErr w:type="spellEnd"/>
      <w:r w:rsidRPr="00900FC0">
        <w:rPr>
          <w:color w:val="auto"/>
          <w:sz w:val="20"/>
          <w:szCs w:val="20"/>
          <w:lang w:val="el-GR"/>
        </w:rPr>
        <w:t xml:space="preserve"> (βοσκός), Γιώργος </w:t>
      </w:r>
      <w:proofErr w:type="spellStart"/>
      <w:r w:rsidRPr="00900FC0">
        <w:rPr>
          <w:color w:val="auto"/>
          <w:sz w:val="20"/>
          <w:szCs w:val="20"/>
          <w:lang w:val="el-GR"/>
        </w:rPr>
        <w:t>Γκογκάλης</w:t>
      </w:r>
      <w:proofErr w:type="spellEnd"/>
      <w:r w:rsidRPr="00900FC0">
        <w:rPr>
          <w:color w:val="auto"/>
          <w:sz w:val="20"/>
          <w:szCs w:val="20"/>
          <w:lang w:val="el-GR"/>
        </w:rPr>
        <w:t xml:space="preserve"> (εργάτης αγροκτήματος), Σπύρος Κοντογιάννης (έμπορος), Γιάννης </w:t>
      </w:r>
      <w:proofErr w:type="spellStart"/>
      <w:r w:rsidRPr="00900FC0">
        <w:rPr>
          <w:color w:val="auto"/>
          <w:sz w:val="20"/>
          <w:szCs w:val="20"/>
          <w:lang w:val="el-GR"/>
        </w:rPr>
        <w:t>Κασσαής</w:t>
      </w:r>
      <w:proofErr w:type="spellEnd"/>
      <w:r w:rsidRPr="00900FC0">
        <w:rPr>
          <w:color w:val="auto"/>
          <w:sz w:val="20"/>
          <w:szCs w:val="20"/>
          <w:lang w:val="el-GR"/>
        </w:rPr>
        <w:t xml:space="preserve"> (αδελφός της μητριάς), Θεόδωρος Μωραΐτης (λαθρέμπορος)</w:t>
      </w:r>
    </w:p>
    <w:p w14:paraId="56366795" w14:textId="59467791"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 xml:space="preserve">Τόποι: Πρέβεζα, </w:t>
      </w:r>
      <w:proofErr w:type="spellStart"/>
      <w:r w:rsidRPr="00900FC0">
        <w:rPr>
          <w:color w:val="auto"/>
          <w:sz w:val="20"/>
          <w:szCs w:val="20"/>
          <w:lang w:val="el-GR"/>
        </w:rPr>
        <w:t>Μύτικας</w:t>
      </w:r>
      <w:proofErr w:type="spellEnd"/>
      <w:r w:rsidRPr="00900FC0">
        <w:rPr>
          <w:color w:val="auto"/>
          <w:sz w:val="20"/>
          <w:szCs w:val="20"/>
          <w:lang w:val="el-GR"/>
        </w:rPr>
        <w:t xml:space="preserve">, </w:t>
      </w:r>
      <w:proofErr w:type="spellStart"/>
      <w:r w:rsidRPr="00900FC0">
        <w:rPr>
          <w:color w:val="auto"/>
          <w:sz w:val="20"/>
          <w:szCs w:val="20"/>
          <w:lang w:val="el-GR"/>
        </w:rPr>
        <w:t>Κορωνησία</w:t>
      </w:r>
      <w:proofErr w:type="spellEnd"/>
      <w:r w:rsidRPr="00900FC0">
        <w:rPr>
          <w:color w:val="auto"/>
          <w:sz w:val="20"/>
          <w:szCs w:val="20"/>
          <w:lang w:val="el-GR"/>
        </w:rPr>
        <w:t xml:space="preserve">, Ξηρόμερο, </w:t>
      </w:r>
      <w:proofErr w:type="spellStart"/>
      <w:r w:rsidRPr="00900FC0">
        <w:rPr>
          <w:color w:val="auto"/>
          <w:sz w:val="20"/>
          <w:szCs w:val="20"/>
          <w:lang w:val="el-GR"/>
        </w:rPr>
        <w:t>Παλιαμπέλο</w:t>
      </w:r>
      <w:proofErr w:type="spellEnd"/>
      <w:r w:rsidRPr="00900FC0">
        <w:rPr>
          <w:color w:val="auto"/>
          <w:sz w:val="20"/>
          <w:szCs w:val="20"/>
          <w:lang w:val="el-GR"/>
        </w:rPr>
        <w:t xml:space="preserve">, Βόνιτσα, Άγιος Βασίλειος, Ρούγα, </w:t>
      </w:r>
      <w:proofErr w:type="spellStart"/>
      <w:r w:rsidRPr="00900FC0">
        <w:rPr>
          <w:color w:val="auto"/>
          <w:sz w:val="20"/>
          <w:szCs w:val="20"/>
          <w:lang w:val="el-GR"/>
        </w:rPr>
        <w:t>Ανωξιάτικο</w:t>
      </w:r>
      <w:proofErr w:type="spellEnd"/>
      <w:r w:rsidRPr="00900FC0">
        <w:rPr>
          <w:color w:val="auto"/>
          <w:sz w:val="20"/>
          <w:szCs w:val="20"/>
          <w:lang w:val="el-GR"/>
        </w:rPr>
        <w:t xml:space="preserve">, </w:t>
      </w:r>
      <w:proofErr w:type="spellStart"/>
      <w:r w:rsidRPr="00900FC0">
        <w:rPr>
          <w:color w:val="auto"/>
          <w:sz w:val="20"/>
          <w:szCs w:val="20"/>
          <w:lang w:val="el-GR"/>
        </w:rPr>
        <w:t>Κατάβραχο</w:t>
      </w:r>
      <w:proofErr w:type="spellEnd"/>
      <w:r w:rsidRPr="00900FC0">
        <w:rPr>
          <w:color w:val="auto"/>
          <w:sz w:val="20"/>
          <w:szCs w:val="20"/>
          <w:lang w:val="el-GR"/>
        </w:rPr>
        <w:t xml:space="preserve">, </w:t>
      </w:r>
      <w:proofErr w:type="spellStart"/>
      <w:r w:rsidRPr="00900FC0">
        <w:rPr>
          <w:color w:val="auto"/>
          <w:sz w:val="20"/>
          <w:szCs w:val="20"/>
          <w:lang w:val="el-GR"/>
        </w:rPr>
        <w:t>Μαρτίνια</w:t>
      </w:r>
      <w:proofErr w:type="spellEnd"/>
      <w:r w:rsidRPr="00900FC0">
        <w:rPr>
          <w:color w:val="auto"/>
          <w:sz w:val="20"/>
          <w:szCs w:val="20"/>
          <w:lang w:val="el-GR"/>
        </w:rPr>
        <w:t xml:space="preserve"> (κοντά στο </w:t>
      </w:r>
      <w:proofErr w:type="spellStart"/>
      <w:r w:rsidRPr="00900FC0">
        <w:rPr>
          <w:color w:val="auto"/>
          <w:sz w:val="20"/>
          <w:szCs w:val="20"/>
          <w:lang w:val="el-GR"/>
        </w:rPr>
        <w:t>Νεοχώρι</w:t>
      </w:r>
      <w:proofErr w:type="spellEnd"/>
      <w:r w:rsidRPr="00900FC0">
        <w:rPr>
          <w:color w:val="auto"/>
          <w:sz w:val="20"/>
          <w:szCs w:val="20"/>
          <w:lang w:val="el-GR"/>
        </w:rPr>
        <w:t xml:space="preserve">), </w:t>
      </w:r>
      <w:proofErr w:type="spellStart"/>
      <w:r w:rsidRPr="00900FC0">
        <w:rPr>
          <w:color w:val="auto"/>
          <w:sz w:val="20"/>
          <w:szCs w:val="20"/>
          <w:lang w:val="el-GR"/>
        </w:rPr>
        <w:t>Νεοχώρι</w:t>
      </w:r>
      <w:proofErr w:type="spellEnd"/>
      <w:r w:rsidRPr="00900FC0">
        <w:rPr>
          <w:color w:val="auto"/>
          <w:sz w:val="20"/>
          <w:szCs w:val="20"/>
          <w:lang w:val="el-GR"/>
        </w:rPr>
        <w:t xml:space="preserve">, Αμβρακικός κόλπος, </w:t>
      </w:r>
      <w:proofErr w:type="spellStart"/>
      <w:r w:rsidRPr="00900FC0">
        <w:rPr>
          <w:color w:val="auto"/>
          <w:sz w:val="20"/>
          <w:szCs w:val="20"/>
          <w:lang w:val="el-GR"/>
        </w:rPr>
        <w:t>Κόπραινα</w:t>
      </w:r>
      <w:proofErr w:type="spellEnd"/>
      <w:r w:rsidRPr="00900FC0">
        <w:rPr>
          <w:color w:val="auto"/>
          <w:sz w:val="20"/>
          <w:szCs w:val="20"/>
          <w:lang w:val="el-GR"/>
        </w:rPr>
        <w:t>, Μπούκα, Λευκάδα</w:t>
      </w:r>
    </w:p>
    <w:p w14:paraId="0030B24C" w14:textId="0215B2C4" w:rsidR="00BA7EE5" w:rsidRPr="00900FC0" w:rsidRDefault="00BA7EE5" w:rsidP="00BA7EE5">
      <w:pPr>
        <w:pStyle w:val="TipText"/>
        <w:numPr>
          <w:ilvl w:val="0"/>
          <w:numId w:val="5"/>
        </w:numPr>
        <w:rPr>
          <w:color w:val="auto"/>
          <w:sz w:val="20"/>
          <w:szCs w:val="20"/>
          <w:lang w:val="el-GR"/>
        </w:rPr>
      </w:pPr>
      <w:r w:rsidRPr="00900FC0">
        <w:rPr>
          <w:b/>
          <w:bCs/>
          <w:color w:val="auto"/>
          <w:sz w:val="20"/>
          <w:szCs w:val="20"/>
          <w:lang w:val="el-GR"/>
        </w:rPr>
        <w:t>1912-1913 (περίπου κατά τη διάρκεια των Βαλκανικών Πολέμων):</w:t>
      </w:r>
      <w:r w:rsidRPr="00900FC0">
        <w:rPr>
          <w:color w:val="auto"/>
          <w:sz w:val="20"/>
          <w:szCs w:val="20"/>
          <w:lang w:val="el-GR"/>
        </w:rPr>
        <w:t xml:space="preserve"> Ο Χρήστος μεταφέρει πρόσφυγες στον Αμβρακικό κόλπο.</w:t>
      </w:r>
    </w:p>
    <w:p w14:paraId="6734C80D" w14:textId="2AB9D17A" w:rsidR="00BA7EE5" w:rsidRPr="00900FC0" w:rsidRDefault="00BA7EE5" w:rsidP="00BA7EE5">
      <w:pPr>
        <w:pStyle w:val="TipText"/>
        <w:numPr>
          <w:ilvl w:val="0"/>
          <w:numId w:val="5"/>
        </w:numPr>
        <w:rPr>
          <w:b/>
          <w:bCs/>
          <w:color w:val="auto"/>
          <w:sz w:val="20"/>
          <w:szCs w:val="20"/>
          <w:lang w:val="el-GR"/>
        </w:rPr>
      </w:pPr>
      <w:r w:rsidRPr="00900FC0">
        <w:rPr>
          <w:b/>
          <w:bCs/>
          <w:color w:val="auto"/>
          <w:sz w:val="20"/>
          <w:szCs w:val="20"/>
          <w:lang w:val="el-GR"/>
        </w:rPr>
        <w:t>Ενηλικίωση (περίπου από το 1914 και μετά):</w:t>
      </w:r>
    </w:p>
    <w:p w14:paraId="6EEB8EA3" w14:textId="2BED8595" w:rsidR="00BA7EE5" w:rsidRPr="00900FC0" w:rsidRDefault="00BA7EE5" w:rsidP="00BA7EE5">
      <w:pPr>
        <w:pStyle w:val="TipText"/>
        <w:numPr>
          <w:ilvl w:val="1"/>
          <w:numId w:val="5"/>
        </w:numPr>
        <w:rPr>
          <w:color w:val="auto"/>
          <w:sz w:val="20"/>
          <w:szCs w:val="20"/>
          <w:lang w:val="el-GR"/>
        </w:rPr>
      </w:pPr>
      <w:r w:rsidRPr="00900FC0">
        <w:rPr>
          <w:color w:val="auto"/>
          <w:sz w:val="20"/>
          <w:szCs w:val="20"/>
          <w:lang w:val="el-GR"/>
        </w:rPr>
        <w:t xml:space="preserve">Άτομα: Χρήστος, Χριστίνα (πρώτη σύζυγος, κόρη του Λάμπρου </w:t>
      </w:r>
      <w:proofErr w:type="spellStart"/>
      <w:r w:rsidRPr="00900FC0">
        <w:rPr>
          <w:color w:val="auto"/>
          <w:sz w:val="20"/>
          <w:szCs w:val="20"/>
          <w:lang w:val="el-GR"/>
        </w:rPr>
        <w:t>Σαφάκα</w:t>
      </w:r>
      <w:proofErr w:type="spellEnd"/>
      <w:r w:rsidRPr="00900FC0">
        <w:rPr>
          <w:color w:val="auto"/>
          <w:sz w:val="20"/>
          <w:szCs w:val="20"/>
          <w:lang w:val="el-GR"/>
        </w:rPr>
        <w:t xml:space="preserve">), Δρ. </w:t>
      </w:r>
      <w:proofErr w:type="spellStart"/>
      <w:r w:rsidRPr="00900FC0">
        <w:rPr>
          <w:color w:val="auto"/>
          <w:sz w:val="20"/>
          <w:szCs w:val="20"/>
          <w:lang w:val="el-GR"/>
        </w:rPr>
        <w:t>Πρίτσος</w:t>
      </w:r>
      <w:proofErr w:type="spellEnd"/>
      <w:r w:rsidRPr="00900FC0">
        <w:rPr>
          <w:color w:val="auto"/>
          <w:sz w:val="20"/>
          <w:szCs w:val="20"/>
          <w:lang w:val="el-GR"/>
        </w:rPr>
        <w:t xml:space="preserve"> (στρατιωτικός γιατρός), Ζήκος (χωρικός από τα πεδινά της Άρτας), Γιάννης </w:t>
      </w:r>
      <w:proofErr w:type="spellStart"/>
      <w:r w:rsidRPr="00900FC0">
        <w:rPr>
          <w:color w:val="auto"/>
          <w:sz w:val="20"/>
          <w:szCs w:val="20"/>
          <w:lang w:val="el-GR"/>
        </w:rPr>
        <w:t>Ράγκος</w:t>
      </w:r>
      <w:proofErr w:type="spellEnd"/>
      <w:r w:rsidRPr="00900FC0">
        <w:rPr>
          <w:color w:val="auto"/>
          <w:sz w:val="20"/>
          <w:szCs w:val="20"/>
          <w:lang w:val="el-GR"/>
        </w:rPr>
        <w:t xml:space="preserve">, Κώστας Χαλκιάς (συστρατιώτες), Γιώργος </w:t>
      </w:r>
      <w:proofErr w:type="spellStart"/>
      <w:r w:rsidRPr="00900FC0">
        <w:rPr>
          <w:color w:val="auto"/>
          <w:sz w:val="20"/>
          <w:szCs w:val="20"/>
          <w:lang w:val="el-GR"/>
        </w:rPr>
        <w:t>Τσακμάκης</w:t>
      </w:r>
      <w:proofErr w:type="spellEnd"/>
      <w:r w:rsidRPr="00900FC0">
        <w:rPr>
          <w:color w:val="auto"/>
          <w:sz w:val="20"/>
          <w:szCs w:val="20"/>
          <w:lang w:val="el-GR"/>
        </w:rPr>
        <w:t xml:space="preserve"> (φίλος), Αθηνά (δεύτερη σύζυγος, κόρη του Φώτη και της Μαρίας </w:t>
      </w:r>
      <w:proofErr w:type="spellStart"/>
      <w:r w:rsidRPr="00900FC0">
        <w:rPr>
          <w:color w:val="auto"/>
          <w:sz w:val="20"/>
          <w:szCs w:val="20"/>
          <w:lang w:val="el-GR"/>
        </w:rPr>
        <w:t>Πανή</w:t>
      </w:r>
      <w:proofErr w:type="spellEnd"/>
      <w:r w:rsidRPr="00900FC0">
        <w:rPr>
          <w:color w:val="auto"/>
          <w:sz w:val="20"/>
          <w:szCs w:val="20"/>
          <w:lang w:val="el-GR"/>
        </w:rPr>
        <w:t xml:space="preserve">), Βασίλειος, Θεοδώρα, Γιώργος, Χριστίνα, Ελένη, Εμμανουήλ (παιδιά του Χρήστου και της Αθηνάς), </w:t>
      </w:r>
      <w:proofErr w:type="spellStart"/>
      <w:r w:rsidRPr="00900FC0">
        <w:rPr>
          <w:color w:val="auto"/>
          <w:sz w:val="20"/>
          <w:szCs w:val="20"/>
          <w:lang w:val="el-GR"/>
        </w:rPr>
        <w:t>Συνεντευ</w:t>
      </w:r>
      <w:r w:rsidR="00983606">
        <w:rPr>
          <w:color w:val="auto"/>
          <w:sz w:val="20"/>
          <w:szCs w:val="20"/>
          <w:lang w:val="el-GR"/>
        </w:rPr>
        <w:t>κτη</w:t>
      </w:r>
      <w:r w:rsidRPr="00900FC0">
        <w:rPr>
          <w:color w:val="auto"/>
          <w:sz w:val="20"/>
          <w:szCs w:val="20"/>
          <w:lang w:val="el-GR"/>
        </w:rPr>
        <w:t>ς</w:t>
      </w:r>
      <w:proofErr w:type="spellEnd"/>
      <w:r w:rsidRPr="00900FC0">
        <w:rPr>
          <w:color w:val="auto"/>
          <w:sz w:val="20"/>
          <w:szCs w:val="20"/>
          <w:lang w:val="el-GR"/>
        </w:rPr>
        <w:t xml:space="preserve"> (συγγραφέας)</w:t>
      </w:r>
    </w:p>
    <w:p w14:paraId="25C023B0" w14:textId="3B65BB02" w:rsidR="007E25F7" w:rsidRPr="00900FC0" w:rsidRDefault="00BA7EE5" w:rsidP="00BA7EE5">
      <w:pPr>
        <w:pStyle w:val="TipText"/>
        <w:numPr>
          <w:ilvl w:val="1"/>
          <w:numId w:val="5"/>
        </w:numPr>
        <w:rPr>
          <w:color w:val="auto"/>
          <w:sz w:val="20"/>
          <w:szCs w:val="20"/>
          <w:lang w:val="el-GR"/>
        </w:rPr>
      </w:pPr>
      <w:r w:rsidRPr="00900FC0">
        <w:rPr>
          <w:color w:val="auto"/>
          <w:sz w:val="20"/>
          <w:szCs w:val="20"/>
          <w:lang w:val="el-GR"/>
        </w:rPr>
        <w:t xml:space="preserve">Τόποι: Ιωάννινα, πεδινά της Άρτας, </w:t>
      </w:r>
      <w:proofErr w:type="spellStart"/>
      <w:r w:rsidRPr="00900FC0">
        <w:rPr>
          <w:color w:val="auto"/>
          <w:sz w:val="20"/>
          <w:szCs w:val="20"/>
          <w:lang w:val="el-GR"/>
        </w:rPr>
        <w:t>Νεοχώρι</w:t>
      </w:r>
      <w:proofErr w:type="spellEnd"/>
    </w:p>
    <w:sectPr w:rsidR="007E25F7" w:rsidRPr="00900FC0" w:rsidSect="00B76BB3">
      <w:pgSz w:w="12240" w:h="15840" w:code="1"/>
      <w:pgMar w:top="1440" w:right="1440" w:bottom="1440" w:left="1440" w:header="720" w:footer="720" w:gutter="0"/>
      <w:cols w:space="720"/>
      <w:docGrid w:linePitch="326" w:charSpace="-6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9A4A03" w14:textId="77777777" w:rsidR="00350C86" w:rsidRDefault="00350C86">
      <w:pPr>
        <w:spacing w:line="240" w:lineRule="auto"/>
      </w:pPr>
      <w:r>
        <w:separator/>
      </w:r>
    </w:p>
  </w:endnote>
  <w:endnote w:type="continuationSeparator" w:id="0">
    <w:p w14:paraId="30EB4AF7" w14:textId="77777777" w:rsidR="00350C86" w:rsidRDefault="00350C8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5BD7A7" w14:textId="686CC2CB" w:rsidR="002560AC" w:rsidRPr="00874935" w:rsidRDefault="00000000" w:rsidP="00942318">
    <w:pPr>
      <w:pStyle w:val="Footer"/>
      <w:rPr>
        <w:sz w:val="20"/>
        <w:szCs w:val="20"/>
      </w:rPr>
    </w:pPr>
    <w:sdt>
      <w:sdtPr>
        <w:rPr>
          <w:rFonts w:ascii="Times New Roman" w:hAnsi="Times New Roman"/>
          <w:sz w:val="20"/>
          <w:szCs w:val="20"/>
        </w:rPr>
        <w:id w:val="-717660690"/>
        <w:placeholder>
          <w:docPart w:val="AF19937F7E0F47B3873F055775783DA8"/>
        </w:placeholder>
        <w15:appearance w15:val="hidden"/>
      </w:sdtPr>
      <w:sdtContent>
        <w:r w:rsidR="00942318" w:rsidRPr="00874935">
          <w:rPr>
            <w:rFonts w:ascii="Times New Roman" w:hAnsi="Times New Roman"/>
            <w:sz w:val="20"/>
            <w:szCs w:val="20"/>
          </w:rPr>
          <w:t>Paul V Matsiras, PhD</w:t>
        </w:r>
      </w:sdtContent>
    </w:sdt>
    <w:r w:rsidR="00BA6544" w:rsidRPr="00874935">
      <w:rPr>
        <w:rFonts w:ascii="Times New Roman" w:hAnsi="Times New Roman"/>
        <w:sz w:val="20"/>
        <w:szCs w:val="20"/>
      </w:rPr>
      <w:t xml:space="preserve"> © </w:t>
    </w:r>
    <w:r w:rsidR="00674B14" w:rsidRPr="00874935">
      <w:rPr>
        <w:rFonts w:ascii="Times New Roman" w:hAnsi="Times New Roman"/>
        <w:sz w:val="20"/>
        <w:szCs w:val="20"/>
      </w:rPr>
      <w:t>202</w:t>
    </w:r>
    <w:r w:rsidR="00942318" w:rsidRPr="00874935">
      <w:rPr>
        <w:rFonts w:ascii="Times New Roman" w:hAnsi="Times New Roman"/>
        <w:sz w:val="20"/>
        <w:szCs w:val="20"/>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D55D0C" w14:textId="77777777" w:rsidR="00350C86" w:rsidRDefault="00350C86">
      <w:pPr>
        <w:spacing w:line="240" w:lineRule="auto"/>
      </w:pPr>
      <w:r>
        <w:separator/>
      </w:r>
    </w:p>
  </w:footnote>
  <w:footnote w:type="continuationSeparator" w:id="0">
    <w:p w14:paraId="1099A9FF" w14:textId="77777777" w:rsidR="00350C86" w:rsidRDefault="00350C8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3A23B1" w14:textId="3D265EA0" w:rsidR="004B190C" w:rsidRDefault="00000000" w:rsidP="00B00E7E">
    <w:pPr>
      <w:pStyle w:val="Header"/>
      <w:jc w:val="center"/>
    </w:pPr>
    <w:sdt>
      <w:sdtPr>
        <w:id w:val="-1744330976"/>
        <w:placeholder>
          <w:docPart w:val="1C2BB79778A74159A3FAC8C11DEBB1BB"/>
        </w:placeholder>
        <w15:appearance w15:val="hidden"/>
      </w:sdtPr>
      <w:sdtContent>
        <w:r w:rsidR="00015492" w:rsidRPr="00942318">
          <w:t>Chris</w:t>
        </w:r>
        <w:r w:rsidR="00015492">
          <w:t>tos</w:t>
        </w:r>
        <w:r w:rsidR="00015492" w:rsidRPr="00942318">
          <w:t xml:space="preserve"> D Matsiras: A Biography</w:t>
        </w:r>
      </w:sdtContent>
    </w:sdt>
    <w:r w:rsidR="00015492" w:rsidRPr="00B76BB3">
      <w:t xml:space="preserve"> -</w:t>
    </w:r>
    <w:r w:rsidR="005D6C50">
      <w:fldChar w:fldCharType="begin"/>
    </w:r>
    <w:r w:rsidR="005D6C50">
      <w:instrText xml:space="preserve"> PAGE   \* MERGEFORMAT </w:instrText>
    </w:r>
    <w:r w:rsidR="005D6C50">
      <w:fldChar w:fldCharType="separate"/>
    </w:r>
    <w:r w:rsidR="005D6C50">
      <w:rPr>
        <w:noProof/>
      </w:rPr>
      <w:t>1</w:t>
    </w:r>
    <w:r w:rsidR="005D6C50">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5D0868" w14:textId="442910C7" w:rsidR="00B76BB3" w:rsidRDefault="00000000" w:rsidP="009A105F">
    <w:pPr>
      <w:pStyle w:val="Header"/>
      <w:jc w:val="center"/>
    </w:pPr>
    <w:sdt>
      <w:sdtPr>
        <w:id w:val="1638683164"/>
        <w:placeholder>
          <w:docPart w:val="DB844B2C89A748578FF2F20EC44C2214"/>
        </w:placeholder>
        <w15:appearance w15:val="hidden"/>
      </w:sdtPr>
      <w:sdtContent>
        <w:r w:rsidR="00942318" w:rsidRPr="00942318">
          <w:t>Chris</w:t>
        </w:r>
        <w:r w:rsidR="004B190C">
          <w:t>tos</w:t>
        </w:r>
        <w:r w:rsidR="00942318" w:rsidRPr="00942318">
          <w:t xml:space="preserve"> D Matsiras: A Biography</w:t>
        </w:r>
      </w:sdtContent>
    </w:sdt>
    <w:r w:rsidR="00B76BB3" w:rsidRPr="00B76BB3">
      <w:t xml:space="preserve"> -</w:t>
    </w:r>
    <w:r w:rsidR="00B76BB3" w:rsidRPr="00B76BB3">
      <w:fldChar w:fldCharType="begin"/>
    </w:r>
    <w:r w:rsidR="00B76BB3" w:rsidRPr="00B76BB3">
      <w:instrText xml:space="preserve"> PAGE   \* MERGEFORMAT </w:instrText>
    </w:r>
    <w:r w:rsidR="00B76BB3" w:rsidRPr="00B76BB3">
      <w:fldChar w:fldCharType="separate"/>
    </w:r>
    <w:r w:rsidR="00F95FA3">
      <w:rPr>
        <w:noProof/>
      </w:rPr>
      <w:t>4</w:t>
    </w:r>
    <w:r w:rsidR="00B76BB3" w:rsidRPr="00B76BB3">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56574" w14:textId="0E081126" w:rsidR="00015492" w:rsidRPr="00E82063" w:rsidRDefault="00000000" w:rsidP="009A105F">
    <w:pPr>
      <w:pStyle w:val="Header"/>
      <w:jc w:val="center"/>
      <w:rPr>
        <w:lang w:val="el-GR"/>
      </w:rPr>
    </w:pPr>
    <w:sdt>
      <w:sdtPr>
        <w:id w:val="-1735302855"/>
        <w:placeholder>
          <w:docPart w:val="1FEFF43BF08643E69DADE3D5ED0C7B9C"/>
        </w:placeholder>
        <w15:appearance w15:val="hidden"/>
      </w:sdtPr>
      <w:sdtContent>
        <w:r w:rsidR="00E82063" w:rsidRPr="00E82063">
          <w:rPr>
            <w:lang w:val="el-GR"/>
          </w:rPr>
          <w:t>Το Αλάτι και η Θάλασσα: Η Ζωή του Χρήστου Δ. Ματσιρα</w:t>
        </w:r>
      </w:sdtContent>
    </w:sdt>
    <w:r w:rsidR="00015492" w:rsidRPr="00E82063">
      <w:rPr>
        <w:lang w:val="el-GR"/>
      </w:rPr>
      <w:t xml:space="preserve"> -</w:t>
    </w:r>
    <w:r w:rsidR="00015492" w:rsidRPr="00B76BB3">
      <w:fldChar w:fldCharType="begin"/>
    </w:r>
    <w:r w:rsidR="00015492" w:rsidRPr="00E82063">
      <w:rPr>
        <w:lang w:val="el-GR"/>
      </w:rPr>
      <w:instrText xml:space="preserve"> </w:instrText>
    </w:r>
    <w:r w:rsidR="00015492" w:rsidRPr="00B76BB3">
      <w:instrText>PAGE</w:instrText>
    </w:r>
    <w:r w:rsidR="00015492" w:rsidRPr="00E82063">
      <w:rPr>
        <w:lang w:val="el-GR"/>
      </w:rPr>
      <w:instrText xml:space="preserve">   \* </w:instrText>
    </w:r>
    <w:r w:rsidR="00015492" w:rsidRPr="00B76BB3">
      <w:instrText>MERGEFORMAT</w:instrText>
    </w:r>
    <w:r w:rsidR="00015492" w:rsidRPr="00E82063">
      <w:rPr>
        <w:lang w:val="el-GR"/>
      </w:rPr>
      <w:instrText xml:space="preserve"> </w:instrText>
    </w:r>
    <w:r w:rsidR="00015492" w:rsidRPr="00B76BB3">
      <w:fldChar w:fldCharType="separate"/>
    </w:r>
    <w:r w:rsidR="00015492" w:rsidRPr="00E82063">
      <w:rPr>
        <w:noProof/>
        <w:lang w:val="el-GR"/>
      </w:rPr>
      <w:t>4</w:t>
    </w:r>
    <w:r w:rsidR="00015492" w:rsidRPr="00B76BB3">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D3B0C0" w14:textId="07ED7B18" w:rsidR="00015492" w:rsidRPr="0033105F" w:rsidRDefault="00000000" w:rsidP="00B00E7E">
    <w:pPr>
      <w:pStyle w:val="Header"/>
      <w:jc w:val="center"/>
      <w:rPr>
        <w:lang w:val="el-GR"/>
      </w:rPr>
    </w:pPr>
    <w:sdt>
      <w:sdtPr>
        <w:id w:val="583033269"/>
        <w:placeholder>
          <w:docPart w:val="270D37DFE4534954A33CAD9362459252"/>
        </w:placeholder>
        <w15:appearance w15:val="hidden"/>
      </w:sdtPr>
      <w:sdtContent>
        <w:r w:rsidR="0033105F" w:rsidRPr="0033105F">
          <w:rPr>
            <w:lang w:val="el-GR"/>
          </w:rPr>
          <w:t>Το Αλάτι και η Θάλασσα: Η Ζωή του Χρήστου Δ. Ματσιρα</w:t>
        </w:r>
      </w:sdtContent>
    </w:sdt>
    <w:r w:rsidR="00B00E7E" w:rsidRPr="0033105F">
      <w:rPr>
        <w:lang w:val="el-GR"/>
      </w:rPr>
      <w:t xml:space="preserve"> -</w:t>
    </w:r>
    <w:r w:rsidR="005D6C50">
      <w:fldChar w:fldCharType="begin"/>
    </w:r>
    <w:r w:rsidR="005D6C50" w:rsidRPr="0033105F">
      <w:rPr>
        <w:lang w:val="el-GR"/>
      </w:rPr>
      <w:instrText xml:space="preserve"> </w:instrText>
    </w:r>
    <w:r w:rsidR="005D6C50">
      <w:instrText>PAGE</w:instrText>
    </w:r>
    <w:r w:rsidR="005D6C50" w:rsidRPr="0033105F">
      <w:rPr>
        <w:lang w:val="el-GR"/>
      </w:rPr>
      <w:instrText xml:space="preserve">   \* </w:instrText>
    </w:r>
    <w:r w:rsidR="005D6C50">
      <w:instrText>MERGEFORMAT</w:instrText>
    </w:r>
    <w:r w:rsidR="005D6C50" w:rsidRPr="0033105F">
      <w:rPr>
        <w:lang w:val="el-GR"/>
      </w:rPr>
      <w:instrText xml:space="preserve"> </w:instrText>
    </w:r>
    <w:r w:rsidR="005D6C50">
      <w:fldChar w:fldCharType="separate"/>
    </w:r>
    <w:r w:rsidR="005D6C50" w:rsidRPr="0033105F">
      <w:rPr>
        <w:noProof/>
        <w:lang w:val="el-GR"/>
      </w:rPr>
      <w:t>1</w:t>
    </w:r>
    <w:r w:rsidR="005D6C50">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4356A8BE"/>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8D4E7C62"/>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8D5694C"/>
    <w:multiLevelType w:val="multilevel"/>
    <w:tmpl w:val="BCBAB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D141F2"/>
    <w:multiLevelType w:val="multilevel"/>
    <w:tmpl w:val="5F8CDD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6633236"/>
    <w:multiLevelType w:val="multilevel"/>
    <w:tmpl w:val="1CF09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AB66A52"/>
    <w:multiLevelType w:val="multilevel"/>
    <w:tmpl w:val="864A385A"/>
    <w:lvl w:ilvl="0">
      <w:start w:val="1"/>
      <w:numFmt w:val="bullet"/>
      <w:pStyle w:val="TipTextBullet"/>
      <w:lvlText w:val=""/>
      <w:lvlJc w:val="left"/>
      <w:pPr>
        <w:ind w:left="360" w:hanging="360"/>
      </w:pPr>
      <w:rPr>
        <w:rFonts w:ascii="Symbol" w:hAnsi="Symbol" w:hint="default"/>
        <w:color w:val="3465A4"/>
      </w:rPr>
    </w:lvl>
    <w:lvl w:ilvl="1">
      <w:start w:val="1"/>
      <w:numFmt w:val="bullet"/>
      <w:pStyle w:val="TipTextBullet2"/>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28F0632"/>
    <w:multiLevelType w:val="multilevel"/>
    <w:tmpl w:val="C78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2D927B0"/>
    <w:multiLevelType w:val="multilevel"/>
    <w:tmpl w:val="855E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FBE6B7B"/>
    <w:multiLevelType w:val="multilevel"/>
    <w:tmpl w:val="32AA2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1897215">
    <w:abstractNumId w:val="1"/>
  </w:num>
  <w:num w:numId="2" w16cid:durableId="36857138">
    <w:abstractNumId w:val="0"/>
  </w:num>
  <w:num w:numId="3" w16cid:durableId="630939680">
    <w:abstractNumId w:val="5"/>
  </w:num>
  <w:num w:numId="4" w16cid:durableId="417138043">
    <w:abstractNumId w:val="5"/>
  </w:num>
  <w:num w:numId="5" w16cid:durableId="968440213">
    <w:abstractNumId w:val="3"/>
  </w:num>
  <w:num w:numId="6" w16cid:durableId="466050773">
    <w:abstractNumId w:val="8"/>
  </w:num>
  <w:num w:numId="7" w16cid:durableId="781267901">
    <w:abstractNumId w:val="6"/>
  </w:num>
  <w:num w:numId="8" w16cid:durableId="562645068">
    <w:abstractNumId w:val="2"/>
  </w:num>
  <w:num w:numId="9" w16cid:durableId="1422212784">
    <w:abstractNumId w:val="7"/>
  </w:num>
  <w:num w:numId="10" w16cid:durableId="12856223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embedSystemFonts/>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stylePaneSortMethod w:val="000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70EA"/>
    <w:rsid w:val="00007631"/>
    <w:rsid w:val="00007D2B"/>
    <w:rsid w:val="00015492"/>
    <w:rsid w:val="00015959"/>
    <w:rsid w:val="000236F7"/>
    <w:rsid w:val="000257CD"/>
    <w:rsid w:val="00034834"/>
    <w:rsid w:val="000363B6"/>
    <w:rsid w:val="0004353D"/>
    <w:rsid w:val="00053B1A"/>
    <w:rsid w:val="00066198"/>
    <w:rsid w:val="0006735F"/>
    <w:rsid w:val="00072E49"/>
    <w:rsid w:val="00080CEF"/>
    <w:rsid w:val="000B06D6"/>
    <w:rsid w:val="000C0EE8"/>
    <w:rsid w:val="000C43D1"/>
    <w:rsid w:val="000E6FA7"/>
    <w:rsid w:val="000F40B5"/>
    <w:rsid w:val="000F5DF4"/>
    <w:rsid w:val="000F6A6D"/>
    <w:rsid w:val="0010228B"/>
    <w:rsid w:val="001069CF"/>
    <w:rsid w:val="00120DF1"/>
    <w:rsid w:val="00127425"/>
    <w:rsid w:val="001314BA"/>
    <w:rsid w:val="001315A0"/>
    <w:rsid w:val="0013390C"/>
    <w:rsid w:val="001523DD"/>
    <w:rsid w:val="00161DF5"/>
    <w:rsid w:val="00166391"/>
    <w:rsid w:val="001770EA"/>
    <w:rsid w:val="001901E6"/>
    <w:rsid w:val="0019413F"/>
    <w:rsid w:val="001B11F4"/>
    <w:rsid w:val="001B4110"/>
    <w:rsid w:val="001B685C"/>
    <w:rsid w:val="001D369D"/>
    <w:rsid w:val="001D4A70"/>
    <w:rsid w:val="001F1BFE"/>
    <w:rsid w:val="001F2853"/>
    <w:rsid w:val="002078A4"/>
    <w:rsid w:val="00210346"/>
    <w:rsid w:val="0021680D"/>
    <w:rsid w:val="00226417"/>
    <w:rsid w:val="00233F30"/>
    <w:rsid w:val="002431EC"/>
    <w:rsid w:val="002560AC"/>
    <w:rsid w:val="002604DB"/>
    <w:rsid w:val="00262D3B"/>
    <w:rsid w:val="00274827"/>
    <w:rsid w:val="00276B55"/>
    <w:rsid w:val="002B07A6"/>
    <w:rsid w:val="002B2574"/>
    <w:rsid w:val="002B63CC"/>
    <w:rsid w:val="002B6B88"/>
    <w:rsid w:val="002C14FD"/>
    <w:rsid w:val="002C23FD"/>
    <w:rsid w:val="002D2D96"/>
    <w:rsid w:val="002F079E"/>
    <w:rsid w:val="002F3247"/>
    <w:rsid w:val="002F532C"/>
    <w:rsid w:val="002F55D9"/>
    <w:rsid w:val="002F7CF0"/>
    <w:rsid w:val="00300596"/>
    <w:rsid w:val="00303E82"/>
    <w:rsid w:val="00307494"/>
    <w:rsid w:val="003112EE"/>
    <w:rsid w:val="00326E2E"/>
    <w:rsid w:val="0033105F"/>
    <w:rsid w:val="0033271E"/>
    <w:rsid w:val="00334E01"/>
    <w:rsid w:val="00336514"/>
    <w:rsid w:val="00336BB1"/>
    <w:rsid w:val="003415E1"/>
    <w:rsid w:val="00350C86"/>
    <w:rsid w:val="00353B02"/>
    <w:rsid w:val="00353C2C"/>
    <w:rsid w:val="00364200"/>
    <w:rsid w:val="0036531B"/>
    <w:rsid w:val="00371D19"/>
    <w:rsid w:val="00374398"/>
    <w:rsid w:val="00386A41"/>
    <w:rsid w:val="0038703F"/>
    <w:rsid w:val="00397EF9"/>
    <w:rsid w:val="003A29B7"/>
    <w:rsid w:val="003A4B4F"/>
    <w:rsid w:val="003C4CCB"/>
    <w:rsid w:val="003D138A"/>
    <w:rsid w:val="003D4B78"/>
    <w:rsid w:val="003E746C"/>
    <w:rsid w:val="003F5B14"/>
    <w:rsid w:val="0040031B"/>
    <w:rsid w:val="0040255E"/>
    <w:rsid w:val="00402D30"/>
    <w:rsid w:val="00403DBD"/>
    <w:rsid w:val="00427F6A"/>
    <w:rsid w:val="00441AB1"/>
    <w:rsid w:val="004562C0"/>
    <w:rsid w:val="004616AF"/>
    <w:rsid w:val="00463B95"/>
    <w:rsid w:val="004754B3"/>
    <w:rsid w:val="00476369"/>
    <w:rsid w:val="00490A5F"/>
    <w:rsid w:val="0049290C"/>
    <w:rsid w:val="004B190C"/>
    <w:rsid w:val="004B471B"/>
    <w:rsid w:val="004B642C"/>
    <w:rsid w:val="004D0801"/>
    <w:rsid w:val="004D197F"/>
    <w:rsid w:val="004D3EBA"/>
    <w:rsid w:val="004D3F23"/>
    <w:rsid w:val="004E2548"/>
    <w:rsid w:val="004E7B02"/>
    <w:rsid w:val="004F0378"/>
    <w:rsid w:val="004F6A61"/>
    <w:rsid w:val="00515F0E"/>
    <w:rsid w:val="0052771D"/>
    <w:rsid w:val="00536033"/>
    <w:rsid w:val="00544B2F"/>
    <w:rsid w:val="005607BF"/>
    <w:rsid w:val="0056522A"/>
    <w:rsid w:val="00583531"/>
    <w:rsid w:val="00595440"/>
    <w:rsid w:val="00595F91"/>
    <w:rsid w:val="005A0A8F"/>
    <w:rsid w:val="005A2A03"/>
    <w:rsid w:val="005A400C"/>
    <w:rsid w:val="005A5BD6"/>
    <w:rsid w:val="005A72EB"/>
    <w:rsid w:val="005C1550"/>
    <w:rsid w:val="005D699D"/>
    <w:rsid w:val="005D6C50"/>
    <w:rsid w:val="005E100F"/>
    <w:rsid w:val="005E3F77"/>
    <w:rsid w:val="005F4579"/>
    <w:rsid w:val="006003CB"/>
    <w:rsid w:val="0060578A"/>
    <w:rsid w:val="00615891"/>
    <w:rsid w:val="0062009C"/>
    <w:rsid w:val="00625122"/>
    <w:rsid w:val="00627530"/>
    <w:rsid w:val="006407B9"/>
    <w:rsid w:val="00647CF1"/>
    <w:rsid w:val="006714A6"/>
    <w:rsid w:val="00674B14"/>
    <w:rsid w:val="0068355E"/>
    <w:rsid w:val="006923D4"/>
    <w:rsid w:val="006B2FE0"/>
    <w:rsid w:val="006C54DC"/>
    <w:rsid w:val="006C7F83"/>
    <w:rsid w:val="006E0794"/>
    <w:rsid w:val="006E7766"/>
    <w:rsid w:val="006F1BBE"/>
    <w:rsid w:val="006F58B3"/>
    <w:rsid w:val="00702420"/>
    <w:rsid w:val="00715F75"/>
    <w:rsid w:val="00726983"/>
    <w:rsid w:val="00727B2D"/>
    <w:rsid w:val="0074209A"/>
    <w:rsid w:val="007423F1"/>
    <w:rsid w:val="00745AC5"/>
    <w:rsid w:val="00746F83"/>
    <w:rsid w:val="00760FFB"/>
    <w:rsid w:val="0078416F"/>
    <w:rsid w:val="0078635B"/>
    <w:rsid w:val="00791763"/>
    <w:rsid w:val="007A5FA7"/>
    <w:rsid w:val="007C0D89"/>
    <w:rsid w:val="007C14AC"/>
    <w:rsid w:val="007D59BC"/>
    <w:rsid w:val="007E03FB"/>
    <w:rsid w:val="007E25F7"/>
    <w:rsid w:val="007E6295"/>
    <w:rsid w:val="007F3922"/>
    <w:rsid w:val="007F70DD"/>
    <w:rsid w:val="0080047B"/>
    <w:rsid w:val="00807890"/>
    <w:rsid w:val="00807C4E"/>
    <w:rsid w:val="00810B6C"/>
    <w:rsid w:val="008161D2"/>
    <w:rsid w:val="008213C9"/>
    <w:rsid w:val="00821BB3"/>
    <w:rsid w:val="00837869"/>
    <w:rsid w:val="00855455"/>
    <w:rsid w:val="008746B5"/>
    <w:rsid w:val="00874935"/>
    <w:rsid w:val="00876374"/>
    <w:rsid w:val="00877A36"/>
    <w:rsid w:val="00881316"/>
    <w:rsid w:val="00882318"/>
    <w:rsid w:val="00894276"/>
    <w:rsid w:val="008A0B56"/>
    <w:rsid w:val="008A5D70"/>
    <w:rsid w:val="008B5372"/>
    <w:rsid w:val="008B6FF0"/>
    <w:rsid w:val="008C17FD"/>
    <w:rsid w:val="008C79E9"/>
    <w:rsid w:val="008E1D5C"/>
    <w:rsid w:val="008E3C23"/>
    <w:rsid w:val="008F13E5"/>
    <w:rsid w:val="008F3539"/>
    <w:rsid w:val="008F67D5"/>
    <w:rsid w:val="00900FC0"/>
    <w:rsid w:val="00907807"/>
    <w:rsid w:val="00912320"/>
    <w:rsid w:val="00931E55"/>
    <w:rsid w:val="00935CAF"/>
    <w:rsid w:val="009360A8"/>
    <w:rsid w:val="009413F9"/>
    <w:rsid w:val="00942318"/>
    <w:rsid w:val="00952066"/>
    <w:rsid w:val="00953E6C"/>
    <w:rsid w:val="00957F2E"/>
    <w:rsid w:val="009753B7"/>
    <w:rsid w:val="00977AD3"/>
    <w:rsid w:val="00980287"/>
    <w:rsid w:val="00983606"/>
    <w:rsid w:val="009866B9"/>
    <w:rsid w:val="00995E72"/>
    <w:rsid w:val="00997AE5"/>
    <w:rsid w:val="009A105F"/>
    <w:rsid w:val="009A213B"/>
    <w:rsid w:val="009A2E92"/>
    <w:rsid w:val="009A4CD1"/>
    <w:rsid w:val="009B12F1"/>
    <w:rsid w:val="009B56A3"/>
    <w:rsid w:val="009B64C0"/>
    <w:rsid w:val="009C222D"/>
    <w:rsid w:val="009E72CA"/>
    <w:rsid w:val="009F436B"/>
    <w:rsid w:val="009F53A2"/>
    <w:rsid w:val="00A00658"/>
    <w:rsid w:val="00A06CC6"/>
    <w:rsid w:val="00A12A18"/>
    <w:rsid w:val="00A15D99"/>
    <w:rsid w:val="00A227FD"/>
    <w:rsid w:val="00A26EB5"/>
    <w:rsid w:val="00A33EB7"/>
    <w:rsid w:val="00A43DDF"/>
    <w:rsid w:val="00A55D3B"/>
    <w:rsid w:val="00A6413B"/>
    <w:rsid w:val="00A64DE8"/>
    <w:rsid w:val="00A715F3"/>
    <w:rsid w:val="00A76669"/>
    <w:rsid w:val="00A8690C"/>
    <w:rsid w:val="00AA70E2"/>
    <w:rsid w:val="00AB5045"/>
    <w:rsid w:val="00AD289C"/>
    <w:rsid w:val="00AD473B"/>
    <w:rsid w:val="00AD57DF"/>
    <w:rsid w:val="00AD75A0"/>
    <w:rsid w:val="00AE1D6C"/>
    <w:rsid w:val="00AE40E9"/>
    <w:rsid w:val="00AE6CBB"/>
    <w:rsid w:val="00AF05E1"/>
    <w:rsid w:val="00AF60AF"/>
    <w:rsid w:val="00B00E7E"/>
    <w:rsid w:val="00B02751"/>
    <w:rsid w:val="00B027FE"/>
    <w:rsid w:val="00B13749"/>
    <w:rsid w:val="00B37A84"/>
    <w:rsid w:val="00B50D24"/>
    <w:rsid w:val="00B548CE"/>
    <w:rsid w:val="00B55422"/>
    <w:rsid w:val="00B55FEF"/>
    <w:rsid w:val="00B64227"/>
    <w:rsid w:val="00B76BB3"/>
    <w:rsid w:val="00B77B37"/>
    <w:rsid w:val="00B800D8"/>
    <w:rsid w:val="00B81FA1"/>
    <w:rsid w:val="00B83120"/>
    <w:rsid w:val="00B844B4"/>
    <w:rsid w:val="00B84CDD"/>
    <w:rsid w:val="00B8716A"/>
    <w:rsid w:val="00B94C1D"/>
    <w:rsid w:val="00BA4845"/>
    <w:rsid w:val="00BA6544"/>
    <w:rsid w:val="00BA7EE5"/>
    <w:rsid w:val="00BB0956"/>
    <w:rsid w:val="00BB6A5C"/>
    <w:rsid w:val="00BB78FD"/>
    <w:rsid w:val="00BD1224"/>
    <w:rsid w:val="00BD1CE8"/>
    <w:rsid w:val="00BE15BC"/>
    <w:rsid w:val="00BF7875"/>
    <w:rsid w:val="00C04F08"/>
    <w:rsid w:val="00C0540C"/>
    <w:rsid w:val="00C05910"/>
    <w:rsid w:val="00C10916"/>
    <w:rsid w:val="00C14394"/>
    <w:rsid w:val="00C25F92"/>
    <w:rsid w:val="00C31033"/>
    <w:rsid w:val="00C44449"/>
    <w:rsid w:val="00C45F98"/>
    <w:rsid w:val="00C52F3D"/>
    <w:rsid w:val="00C6130E"/>
    <w:rsid w:val="00C622F0"/>
    <w:rsid w:val="00C64BC9"/>
    <w:rsid w:val="00C65CE2"/>
    <w:rsid w:val="00C70CF7"/>
    <w:rsid w:val="00C77C75"/>
    <w:rsid w:val="00C87990"/>
    <w:rsid w:val="00C96ACC"/>
    <w:rsid w:val="00CA0371"/>
    <w:rsid w:val="00CB478E"/>
    <w:rsid w:val="00CC68DC"/>
    <w:rsid w:val="00CC7F7E"/>
    <w:rsid w:val="00CD2AD5"/>
    <w:rsid w:val="00CE4E9D"/>
    <w:rsid w:val="00D02FA8"/>
    <w:rsid w:val="00D0632B"/>
    <w:rsid w:val="00D07436"/>
    <w:rsid w:val="00D13C93"/>
    <w:rsid w:val="00D16362"/>
    <w:rsid w:val="00D1637F"/>
    <w:rsid w:val="00D17056"/>
    <w:rsid w:val="00D201C4"/>
    <w:rsid w:val="00D25DA1"/>
    <w:rsid w:val="00D33905"/>
    <w:rsid w:val="00D36908"/>
    <w:rsid w:val="00D40867"/>
    <w:rsid w:val="00D45452"/>
    <w:rsid w:val="00D60F7E"/>
    <w:rsid w:val="00D64288"/>
    <w:rsid w:val="00D662A9"/>
    <w:rsid w:val="00D722B7"/>
    <w:rsid w:val="00D73168"/>
    <w:rsid w:val="00D735E6"/>
    <w:rsid w:val="00D760BA"/>
    <w:rsid w:val="00D826EA"/>
    <w:rsid w:val="00D83FFB"/>
    <w:rsid w:val="00D918B2"/>
    <w:rsid w:val="00D94244"/>
    <w:rsid w:val="00D96551"/>
    <w:rsid w:val="00DA2E5D"/>
    <w:rsid w:val="00DB166B"/>
    <w:rsid w:val="00DB3195"/>
    <w:rsid w:val="00DC185F"/>
    <w:rsid w:val="00DD0D38"/>
    <w:rsid w:val="00DE49A8"/>
    <w:rsid w:val="00E105FE"/>
    <w:rsid w:val="00E121A8"/>
    <w:rsid w:val="00E14143"/>
    <w:rsid w:val="00E155C6"/>
    <w:rsid w:val="00E26340"/>
    <w:rsid w:val="00E27FF0"/>
    <w:rsid w:val="00E4259A"/>
    <w:rsid w:val="00E531F4"/>
    <w:rsid w:val="00E62CC2"/>
    <w:rsid w:val="00E82063"/>
    <w:rsid w:val="00E82CE7"/>
    <w:rsid w:val="00E9059E"/>
    <w:rsid w:val="00EA09BB"/>
    <w:rsid w:val="00EA32AE"/>
    <w:rsid w:val="00EA4C2C"/>
    <w:rsid w:val="00EA7BAB"/>
    <w:rsid w:val="00ED5349"/>
    <w:rsid w:val="00ED7B87"/>
    <w:rsid w:val="00EE02B8"/>
    <w:rsid w:val="00EE3281"/>
    <w:rsid w:val="00EF0495"/>
    <w:rsid w:val="00EF1860"/>
    <w:rsid w:val="00EF498A"/>
    <w:rsid w:val="00F00171"/>
    <w:rsid w:val="00F02CA3"/>
    <w:rsid w:val="00F27E8F"/>
    <w:rsid w:val="00F33346"/>
    <w:rsid w:val="00F3450A"/>
    <w:rsid w:val="00F4107F"/>
    <w:rsid w:val="00F44AEE"/>
    <w:rsid w:val="00F45C72"/>
    <w:rsid w:val="00F45F28"/>
    <w:rsid w:val="00F63023"/>
    <w:rsid w:val="00F70DEB"/>
    <w:rsid w:val="00F74794"/>
    <w:rsid w:val="00F847AD"/>
    <w:rsid w:val="00F93702"/>
    <w:rsid w:val="00F95FA3"/>
    <w:rsid w:val="00FB71F8"/>
    <w:rsid w:val="00FC2C3A"/>
    <w:rsid w:val="00FC4E65"/>
    <w:rsid w:val="00FD11BF"/>
    <w:rsid w:val="00FE41B4"/>
    <w:rsid w:val="00FF1475"/>
    <w:rsid w:val="00FF3B53"/>
    <w:rsid w:val="00FF5D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3F4EAF84"/>
  <w15:chartTrackingRefBased/>
  <w15:docId w15:val="{E2320742-A380-4236-8412-0B4758DB5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lsdException w:name="List" w:semiHidden="1" w:unhideWhenUsed="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5A0"/>
  </w:style>
  <w:style w:type="paragraph" w:styleId="Heading1">
    <w:name w:val="heading 1"/>
    <w:basedOn w:val="Normal"/>
    <w:next w:val="Normal"/>
    <w:link w:val="Heading1Char"/>
    <w:uiPriority w:val="9"/>
    <w:qFormat/>
    <w:rsid w:val="00FE41B4"/>
    <w:pPr>
      <w:spacing w:before="480" w:after="480"/>
      <w:jc w:val="center"/>
      <w:outlineLvl w:val="0"/>
    </w:pPr>
    <w:rPr>
      <w:rFonts w:ascii="Times New Roman" w:hAnsi="Times New Roman"/>
      <w:caps/>
    </w:rPr>
  </w:style>
  <w:style w:type="paragraph" w:styleId="Heading2">
    <w:name w:val="heading 2"/>
    <w:basedOn w:val="Normal"/>
    <w:next w:val="Normal"/>
    <w:link w:val="Heading2Char"/>
    <w:uiPriority w:val="9"/>
    <w:qFormat/>
    <w:rsid w:val="00B55FEF"/>
    <w:pPr>
      <w:keepNext/>
      <w:keepLines/>
      <w:spacing w:before="40"/>
      <w:outlineLvl w:val="1"/>
    </w:pPr>
    <w:rPr>
      <w:rFonts w:asciiTheme="majorHAnsi" w:eastAsiaTheme="majorEastAsia" w:hAnsiTheme="majorHAnsi" w:cstheme="majorBidi"/>
      <w:cap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semiHidden/>
    <w:pPr>
      <w:keepNext/>
      <w:spacing w:before="240" w:after="120"/>
    </w:pPr>
    <w:rPr>
      <w:rFonts w:ascii="Liberation Sans" w:eastAsia="PingFang SC" w:hAnsi="Liberation Sans" w:cs="Arial Unicode MS"/>
      <w:sz w:val="28"/>
      <w:szCs w:val="28"/>
    </w:rPr>
  </w:style>
  <w:style w:type="paragraph" w:styleId="BodyText">
    <w:name w:val="Body Text"/>
    <w:basedOn w:val="Normal"/>
    <w:semiHidden/>
    <w:pPr>
      <w:spacing w:after="140" w:line="276" w:lineRule="auto"/>
    </w:pPr>
  </w:style>
  <w:style w:type="paragraph" w:styleId="List">
    <w:name w:val="List"/>
    <w:basedOn w:val="BodyText"/>
    <w:semiHidden/>
    <w:rPr>
      <w:rFonts w:cs="Arial Unicode MS"/>
    </w:rPr>
  </w:style>
  <w:style w:type="paragraph" w:styleId="Caption">
    <w:name w:val="caption"/>
    <w:basedOn w:val="Normal"/>
    <w:semiHidden/>
    <w:qFormat/>
    <w:pPr>
      <w:suppressLineNumbers/>
      <w:spacing w:before="120" w:after="120"/>
    </w:pPr>
    <w:rPr>
      <w:rFonts w:cs="Arial Unicode MS"/>
      <w:i/>
      <w:iCs/>
    </w:rPr>
  </w:style>
  <w:style w:type="paragraph" w:customStyle="1" w:styleId="Index">
    <w:name w:val="Index"/>
    <w:basedOn w:val="Normal"/>
    <w:semiHidden/>
    <w:pPr>
      <w:suppressLineNumbers/>
    </w:pPr>
    <w:rPr>
      <w:rFonts w:cs="Arial Unicode MS"/>
    </w:rPr>
  </w:style>
  <w:style w:type="paragraph" w:styleId="Footer">
    <w:name w:val="footer"/>
    <w:basedOn w:val="Normal"/>
    <w:rsid w:val="00DA2E5D"/>
    <w:pPr>
      <w:suppressLineNumbers/>
      <w:tabs>
        <w:tab w:val="center" w:pos="4819"/>
        <w:tab w:val="right" w:pos="9638"/>
      </w:tabs>
      <w:spacing w:line="240" w:lineRule="auto"/>
      <w:jc w:val="center"/>
    </w:pPr>
  </w:style>
  <w:style w:type="paragraph" w:styleId="BalloonText">
    <w:name w:val="Balloon Text"/>
    <w:basedOn w:val="Normal"/>
    <w:link w:val="BalloonTextChar"/>
    <w:uiPriority w:val="99"/>
    <w:semiHidden/>
    <w:unhideWhenUsed/>
    <w:rsid w:val="000F40B5"/>
    <w:rPr>
      <w:rFonts w:ascii="Segoe UI" w:hAnsi="Segoe UI" w:cs="Mangal"/>
      <w:sz w:val="18"/>
      <w:szCs w:val="16"/>
    </w:rPr>
  </w:style>
  <w:style w:type="character" w:customStyle="1" w:styleId="BalloonTextChar">
    <w:name w:val="Balloon Text Char"/>
    <w:basedOn w:val="DefaultParagraphFont"/>
    <w:link w:val="BalloonText"/>
    <w:uiPriority w:val="99"/>
    <w:semiHidden/>
    <w:rsid w:val="000F40B5"/>
    <w:rPr>
      <w:rFonts w:ascii="Segoe UI" w:eastAsia="Songti SC" w:hAnsi="Segoe UI" w:cs="Mangal"/>
      <w:kern w:val="2"/>
      <w:sz w:val="18"/>
      <w:szCs w:val="16"/>
      <w:lang w:val="en-IN" w:eastAsia="zh-CN" w:bidi="hi-IN"/>
    </w:rPr>
  </w:style>
  <w:style w:type="paragraph" w:customStyle="1" w:styleId="TipText">
    <w:name w:val="Tip Text"/>
    <w:basedOn w:val="Normal"/>
    <w:qFormat/>
    <w:rsid w:val="00AE40E9"/>
    <w:pPr>
      <w:spacing w:after="160" w:line="252" w:lineRule="auto"/>
    </w:pPr>
    <w:rPr>
      <w:rFonts w:ascii="Calibri" w:hAnsi="Calibri"/>
      <w:color w:val="3465A4"/>
    </w:rPr>
  </w:style>
  <w:style w:type="paragraph" w:customStyle="1" w:styleId="TipTextBullet">
    <w:name w:val="Tip Text Bullet"/>
    <w:basedOn w:val="Normal"/>
    <w:qFormat/>
    <w:rsid w:val="00C622F0"/>
    <w:pPr>
      <w:numPr>
        <w:numId w:val="4"/>
      </w:numPr>
      <w:spacing w:after="120" w:line="252" w:lineRule="auto"/>
    </w:pPr>
    <w:rPr>
      <w:rFonts w:ascii="Calibri" w:hAnsi="Calibri"/>
      <w:color w:val="3465A4"/>
    </w:rPr>
  </w:style>
  <w:style w:type="paragraph" w:customStyle="1" w:styleId="TipTextBullet2">
    <w:name w:val="Tip Text Bullet 2"/>
    <w:basedOn w:val="TipTextBullet"/>
    <w:semiHidden/>
    <w:qFormat/>
    <w:rsid w:val="00C622F0"/>
    <w:pPr>
      <w:numPr>
        <w:ilvl w:val="1"/>
      </w:numPr>
    </w:pPr>
  </w:style>
  <w:style w:type="character" w:styleId="PlaceholderText">
    <w:name w:val="Placeholder Text"/>
    <w:basedOn w:val="DefaultParagraphFont"/>
    <w:uiPriority w:val="99"/>
    <w:semiHidden/>
    <w:rsid w:val="00AE40E9"/>
    <w:rPr>
      <w:color w:val="808080"/>
    </w:rPr>
  </w:style>
  <w:style w:type="paragraph" w:styleId="Title">
    <w:name w:val="Title"/>
    <w:basedOn w:val="Normal"/>
    <w:next w:val="Normal"/>
    <w:link w:val="TitleChar"/>
    <w:uiPriority w:val="10"/>
    <w:qFormat/>
    <w:rsid w:val="006407B9"/>
    <w:pPr>
      <w:spacing w:before="480" w:after="480" w:line="240" w:lineRule="auto"/>
      <w:jc w:val="center"/>
    </w:pPr>
    <w:rPr>
      <w:rFonts w:ascii="Times New Roman" w:hAnsi="Times New Roman"/>
      <w:caps/>
    </w:rPr>
  </w:style>
  <w:style w:type="character" w:customStyle="1" w:styleId="TitleChar">
    <w:name w:val="Title Char"/>
    <w:basedOn w:val="DefaultParagraphFont"/>
    <w:link w:val="Title"/>
    <w:uiPriority w:val="10"/>
    <w:rsid w:val="006407B9"/>
    <w:rPr>
      <w:rFonts w:ascii="Times New Roman" w:hAnsi="Times New Roman"/>
      <w:caps/>
    </w:rPr>
  </w:style>
  <w:style w:type="paragraph" w:customStyle="1" w:styleId="AuthorName">
    <w:name w:val="Author Name"/>
    <w:basedOn w:val="Normal"/>
    <w:qFormat/>
    <w:rsid w:val="00AE40E9"/>
    <w:pPr>
      <w:jc w:val="center"/>
    </w:pPr>
    <w:rPr>
      <w:rFonts w:asciiTheme="majorHAnsi" w:hAnsiTheme="majorHAnsi"/>
    </w:rPr>
  </w:style>
  <w:style w:type="paragraph" w:customStyle="1" w:styleId="AuthorInfo">
    <w:name w:val="Author Info"/>
    <w:basedOn w:val="Normal"/>
    <w:qFormat/>
    <w:rsid w:val="00AE40E9"/>
    <w:pPr>
      <w:jc w:val="right"/>
    </w:pPr>
  </w:style>
  <w:style w:type="paragraph" w:styleId="Header">
    <w:name w:val="header"/>
    <w:basedOn w:val="Normal"/>
    <w:link w:val="HeaderChar"/>
    <w:uiPriority w:val="99"/>
    <w:rsid w:val="00B76BB3"/>
    <w:pPr>
      <w:tabs>
        <w:tab w:val="center" w:pos="4680"/>
        <w:tab w:val="right" w:pos="9360"/>
      </w:tabs>
      <w:spacing w:line="240" w:lineRule="auto"/>
      <w:jc w:val="right"/>
    </w:pPr>
    <w:rPr>
      <w:caps/>
      <w:sz w:val="18"/>
    </w:rPr>
  </w:style>
  <w:style w:type="character" w:customStyle="1" w:styleId="HeaderChar">
    <w:name w:val="Header Char"/>
    <w:basedOn w:val="DefaultParagraphFont"/>
    <w:link w:val="Header"/>
    <w:uiPriority w:val="99"/>
    <w:rsid w:val="001315A0"/>
    <w:rPr>
      <w:caps/>
      <w:sz w:val="18"/>
    </w:rPr>
  </w:style>
  <w:style w:type="paragraph" w:styleId="NoSpacing">
    <w:name w:val="No Spacing"/>
    <w:uiPriority w:val="1"/>
    <w:semiHidden/>
    <w:qFormat/>
    <w:rsid w:val="00AE40E9"/>
    <w:pPr>
      <w:spacing w:line="192" w:lineRule="auto"/>
    </w:pPr>
  </w:style>
  <w:style w:type="character" w:customStyle="1" w:styleId="Heading1Char">
    <w:name w:val="Heading 1 Char"/>
    <w:basedOn w:val="DefaultParagraphFont"/>
    <w:link w:val="Heading1"/>
    <w:uiPriority w:val="9"/>
    <w:rsid w:val="00FE41B4"/>
    <w:rPr>
      <w:rFonts w:ascii="Times New Roman" w:hAnsi="Times New Roman"/>
      <w:caps/>
    </w:rPr>
  </w:style>
  <w:style w:type="paragraph" w:styleId="TOCHeading">
    <w:name w:val="TOC Heading"/>
    <w:basedOn w:val="Normal"/>
    <w:next w:val="Normal"/>
    <w:uiPriority w:val="39"/>
    <w:qFormat/>
    <w:rsid w:val="00B76BB3"/>
    <w:pPr>
      <w:jc w:val="center"/>
    </w:pPr>
    <w:rPr>
      <w:rFonts w:ascii="Times New Roman" w:hAnsi="Times New Roman"/>
    </w:rPr>
  </w:style>
  <w:style w:type="paragraph" w:styleId="NormalIndent">
    <w:name w:val="Normal Indent"/>
    <w:basedOn w:val="Normal"/>
    <w:uiPriority w:val="99"/>
    <w:rsid w:val="002078A4"/>
    <w:pPr>
      <w:ind w:firstLine="720"/>
    </w:pPr>
  </w:style>
  <w:style w:type="paragraph" w:customStyle="1" w:styleId="NewScene">
    <w:name w:val="New Scene"/>
    <w:basedOn w:val="Normal"/>
    <w:qFormat/>
    <w:rsid w:val="00B548CE"/>
    <w:pPr>
      <w:spacing w:before="240" w:after="120"/>
      <w:jc w:val="center"/>
    </w:pPr>
  </w:style>
  <w:style w:type="paragraph" w:customStyle="1" w:styleId="End">
    <w:name w:val="End"/>
    <w:basedOn w:val="Normal"/>
    <w:qFormat/>
    <w:rsid w:val="00463B95"/>
    <w:pPr>
      <w:jc w:val="center"/>
    </w:pPr>
    <w:rPr>
      <w:rFonts w:ascii="Times New Roman" w:hAnsi="Times New Roman"/>
    </w:rPr>
  </w:style>
  <w:style w:type="character" w:customStyle="1" w:styleId="Heading2Char">
    <w:name w:val="Heading 2 Char"/>
    <w:basedOn w:val="DefaultParagraphFont"/>
    <w:link w:val="Heading2"/>
    <w:uiPriority w:val="9"/>
    <w:rsid w:val="00B55FEF"/>
    <w:rPr>
      <w:rFonts w:asciiTheme="majorHAnsi" w:eastAsiaTheme="majorEastAsia" w:hAnsiTheme="majorHAnsi" w:cstheme="majorBidi"/>
      <w:caps/>
      <w:szCs w:val="26"/>
    </w:rPr>
  </w:style>
  <w:style w:type="paragraph" w:styleId="TOC1">
    <w:name w:val="toc 1"/>
    <w:basedOn w:val="Normal"/>
    <w:next w:val="Normal"/>
    <w:autoRedefine/>
    <w:uiPriority w:val="39"/>
    <w:rsid w:val="00DA2E5D"/>
    <w:pPr>
      <w:spacing w:after="100"/>
    </w:pPr>
  </w:style>
  <w:style w:type="paragraph" w:styleId="TOC2">
    <w:name w:val="toc 2"/>
    <w:basedOn w:val="Normal"/>
    <w:next w:val="Normal"/>
    <w:autoRedefine/>
    <w:uiPriority w:val="39"/>
    <w:rsid w:val="00DA2E5D"/>
    <w:pPr>
      <w:spacing w:after="100"/>
      <w:ind w:left="240"/>
    </w:pPr>
  </w:style>
  <w:style w:type="character" w:styleId="Hyperlink">
    <w:name w:val="Hyperlink"/>
    <w:basedOn w:val="DefaultParagraphFont"/>
    <w:uiPriority w:val="99"/>
    <w:rsid w:val="005C1550"/>
    <w:rPr>
      <w:color w:val="auto"/>
      <w:u w:val="single"/>
    </w:rPr>
  </w:style>
  <w:style w:type="paragraph" w:styleId="NormalWeb">
    <w:name w:val="Normal (Web)"/>
    <w:basedOn w:val="Normal"/>
    <w:uiPriority w:val="99"/>
    <w:semiHidden/>
    <w:unhideWhenUsed/>
    <w:rsid w:val="000C0EE8"/>
    <w:rPr>
      <w:rFonts w:ascii="Times New Roman" w:hAnsi="Times New Roman"/>
    </w:rPr>
  </w:style>
  <w:style w:type="paragraph" w:customStyle="1" w:styleId="TitlePageTitle">
    <w:name w:val="Title Page Title"/>
    <w:basedOn w:val="Normal"/>
    <w:qFormat/>
    <w:rsid w:val="00BD1CE8"/>
    <w:pPr>
      <w:spacing w:before="2040" w:line="240" w:lineRule="auto"/>
    </w:pPr>
    <w:rPr>
      <w:rFonts w:ascii="Times New Roman" w:hAnsi="Times New Roman"/>
      <w:color w:val="422E2E" w:themeColor="accent6" w:themeShade="80"/>
      <w:sz w:val="144"/>
    </w:rPr>
  </w:style>
  <w:style w:type="paragraph" w:customStyle="1" w:styleId="TitlePageAuthorsName">
    <w:name w:val="Title Page Authors Name"/>
    <w:basedOn w:val="AuthorInfo"/>
    <w:qFormat/>
    <w:rsid w:val="002B07A6"/>
    <w:pPr>
      <w:spacing w:line="240" w:lineRule="auto"/>
      <w:jc w:val="left"/>
    </w:pPr>
    <w:rPr>
      <w:rFonts w:ascii="Calibri" w:hAnsi="Calibri"/>
      <w:sz w:val="36"/>
    </w:rPr>
  </w:style>
  <w:style w:type="character" w:customStyle="1" w:styleId="UnresolvedMention1">
    <w:name w:val="Unresolved Mention1"/>
    <w:basedOn w:val="DefaultParagraphFont"/>
    <w:uiPriority w:val="99"/>
    <w:semiHidden/>
    <w:unhideWhenUsed/>
    <w:rsid w:val="00C0540C"/>
    <w:rPr>
      <w:color w:val="605E5C"/>
      <w:shd w:val="clear" w:color="auto" w:fill="E1DFDD"/>
    </w:rPr>
  </w:style>
  <w:style w:type="table" w:styleId="TableGrid">
    <w:name w:val="Table Grid"/>
    <w:basedOn w:val="TableNormal"/>
    <w:uiPriority w:val="39"/>
    <w:rsid w:val="00EF0495"/>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C54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8664913">
      <w:bodyDiv w:val="1"/>
      <w:marLeft w:val="0"/>
      <w:marRight w:val="0"/>
      <w:marTop w:val="0"/>
      <w:marBottom w:val="0"/>
      <w:divBdr>
        <w:top w:val="none" w:sz="0" w:space="0" w:color="auto"/>
        <w:left w:val="none" w:sz="0" w:space="0" w:color="auto"/>
        <w:bottom w:val="none" w:sz="0" w:space="0" w:color="auto"/>
        <w:right w:val="none" w:sz="0" w:space="0" w:color="auto"/>
      </w:divBdr>
    </w:div>
    <w:div w:id="741946543">
      <w:bodyDiv w:val="1"/>
      <w:marLeft w:val="0"/>
      <w:marRight w:val="0"/>
      <w:marTop w:val="0"/>
      <w:marBottom w:val="0"/>
      <w:divBdr>
        <w:top w:val="none" w:sz="0" w:space="0" w:color="auto"/>
        <w:left w:val="none" w:sz="0" w:space="0" w:color="auto"/>
        <w:bottom w:val="none" w:sz="0" w:space="0" w:color="auto"/>
        <w:right w:val="none" w:sz="0" w:space="0" w:color="auto"/>
      </w:divBdr>
    </w:div>
    <w:div w:id="763459098">
      <w:bodyDiv w:val="1"/>
      <w:marLeft w:val="0"/>
      <w:marRight w:val="0"/>
      <w:marTop w:val="0"/>
      <w:marBottom w:val="0"/>
      <w:divBdr>
        <w:top w:val="none" w:sz="0" w:space="0" w:color="auto"/>
        <w:left w:val="none" w:sz="0" w:space="0" w:color="auto"/>
        <w:bottom w:val="none" w:sz="0" w:space="0" w:color="auto"/>
        <w:right w:val="none" w:sz="0" w:space="0" w:color="auto"/>
      </w:divBdr>
    </w:div>
    <w:div w:id="764496849">
      <w:bodyDiv w:val="1"/>
      <w:marLeft w:val="0"/>
      <w:marRight w:val="0"/>
      <w:marTop w:val="0"/>
      <w:marBottom w:val="0"/>
      <w:divBdr>
        <w:top w:val="none" w:sz="0" w:space="0" w:color="auto"/>
        <w:left w:val="none" w:sz="0" w:space="0" w:color="auto"/>
        <w:bottom w:val="none" w:sz="0" w:space="0" w:color="auto"/>
        <w:right w:val="none" w:sz="0" w:space="0" w:color="auto"/>
      </w:divBdr>
    </w:div>
    <w:div w:id="870189054">
      <w:bodyDiv w:val="1"/>
      <w:marLeft w:val="0"/>
      <w:marRight w:val="0"/>
      <w:marTop w:val="0"/>
      <w:marBottom w:val="0"/>
      <w:divBdr>
        <w:top w:val="none" w:sz="0" w:space="0" w:color="auto"/>
        <w:left w:val="none" w:sz="0" w:space="0" w:color="auto"/>
        <w:bottom w:val="none" w:sz="0" w:space="0" w:color="auto"/>
        <w:right w:val="none" w:sz="0" w:space="0" w:color="auto"/>
      </w:divBdr>
    </w:div>
    <w:div w:id="961040119">
      <w:bodyDiv w:val="1"/>
      <w:marLeft w:val="0"/>
      <w:marRight w:val="0"/>
      <w:marTop w:val="0"/>
      <w:marBottom w:val="0"/>
      <w:divBdr>
        <w:top w:val="none" w:sz="0" w:space="0" w:color="auto"/>
        <w:left w:val="none" w:sz="0" w:space="0" w:color="auto"/>
        <w:bottom w:val="none" w:sz="0" w:space="0" w:color="auto"/>
        <w:right w:val="none" w:sz="0" w:space="0" w:color="auto"/>
      </w:divBdr>
    </w:div>
    <w:div w:id="971711703">
      <w:bodyDiv w:val="1"/>
      <w:marLeft w:val="0"/>
      <w:marRight w:val="0"/>
      <w:marTop w:val="0"/>
      <w:marBottom w:val="0"/>
      <w:divBdr>
        <w:top w:val="none" w:sz="0" w:space="0" w:color="auto"/>
        <w:left w:val="none" w:sz="0" w:space="0" w:color="auto"/>
        <w:bottom w:val="none" w:sz="0" w:space="0" w:color="auto"/>
        <w:right w:val="none" w:sz="0" w:space="0" w:color="auto"/>
      </w:divBdr>
    </w:div>
    <w:div w:id="998122464">
      <w:bodyDiv w:val="1"/>
      <w:marLeft w:val="0"/>
      <w:marRight w:val="0"/>
      <w:marTop w:val="0"/>
      <w:marBottom w:val="0"/>
      <w:divBdr>
        <w:top w:val="none" w:sz="0" w:space="0" w:color="auto"/>
        <w:left w:val="none" w:sz="0" w:space="0" w:color="auto"/>
        <w:bottom w:val="none" w:sz="0" w:space="0" w:color="auto"/>
        <w:right w:val="none" w:sz="0" w:space="0" w:color="auto"/>
      </w:divBdr>
    </w:div>
    <w:div w:id="1334799676">
      <w:bodyDiv w:val="1"/>
      <w:marLeft w:val="0"/>
      <w:marRight w:val="0"/>
      <w:marTop w:val="0"/>
      <w:marBottom w:val="0"/>
      <w:divBdr>
        <w:top w:val="none" w:sz="0" w:space="0" w:color="auto"/>
        <w:left w:val="none" w:sz="0" w:space="0" w:color="auto"/>
        <w:bottom w:val="none" w:sz="0" w:space="0" w:color="auto"/>
        <w:right w:val="none" w:sz="0" w:space="0" w:color="auto"/>
      </w:divBdr>
    </w:div>
    <w:div w:id="1833569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6.png"/><Relationship Id="rId39" Type="http://schemas.microsoft.com/office/2007/relationships/hdphoto" Target="media/hdphoto12.wdp"/><Relationship Id="rId21" Type="http://schemas.microsoft.com/office/2007/relationships/hdphoto" Target="media/hdphoto3.wdp"/><Relationship Id="rId34" Type="http://schemas.openxmlformats.org/officeDocument/2006/relationships/image" Target="media/image10.png"/><Relationship Id="rId42" Type="http://schemas.openxmlformats.org/officeDocument/2006/relationships/image" Target="media/image14.png"/><Relationship Id="rId47" Type="http://schemas.microsoft.com/office/2007/relationships/hdphoto" Target="media/hdphoto16.wdp"/><Relationship Id="rId50" Type="http://schemas.openxmlformats.org/officeDocument/2006/relationships/image" Target="media/image18.png"/><Relationship Id="rId55" Type="http://schemas.microsoft.com/office/2007/relationships/hdphoto" Target="media/hdphoto20.wdp"/><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microsoft.com/office/2007/relationships/hdphoto" Target="media/hdphoto7.wdp"/><Relationship Id="rId11" Type="http://schemas.openxmlformats.org/officeDocument/2006/relationships/image" Target="media/image1.png"/><Relationship Id="rId24" Type="http://schemas.openxmlformats.org/officeDocument/2006/relationships/image" Target="media/image5.png"/><Relationship Id="rId32" Type="http://schemas.openxmlformats.org/officeDocument/2006/relationships/image" Target="media/image9.png"/><Relationship Id="rId37" Type="http://schemas.microsoft.com/office/2007/relationships/hdphoto" Target="media/hdphoto11.wdp"/><Relationship Id="rId40" Type="http://schemas.openxmlformats.org/officeDocument/2006/relationships/image" Target="media/image13.png"/><Relationship Id="rId45" Type="http://schemas.microsoft.com/office/2007/relationships/hdphoto" Target="media/hdphoto15.wdp"/><Relationship Id="rId53" Type="http://schemas.microsoft.com/office/2007/relationships/hdphoto" Target="media/hdphoto19.wdp"/><Relationship Id="rId58" Type="http://schemas.openxmlformats.org/officeDocument/2006/relationships/image" Target="media/image22.png"/><Relationship Id="rId5" Type="http://schemas.openxmlformats.org/officeDocument/2006/relationships/numbering" Target="numbering.xml"/><Relationship Id="rId61" Type="http://schemas.openxmlformats.org/officeDocument/2006/relationships/glossaryDocument" Target="glossary/document.xml"/><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4.png"/><Relationship Id="rId27" Type="http://schemas.microsoft.com/office/2007/relationships/hdphoto" Target="media/hdphoto6.wdp"/><Relationship Id="rId30" Type="http://schemas.openxmlformats.org/officeDocument/2006/relationships/image" Target="media/image8.png"/><Relationship Id="rId35" Type="http://schemas.microsoft.com/office/2007/relationships/hdphoto" Target="media/hdphoto10.wdp"/><Relationship Id="rId43" Type="http://schemas.microsoft.com/office/2007/relationships/hdphoto" Target="media/hdphoto14.wdp"/><Relationship Id="rId48" Type="http://schemas.openxmlformats.org/officeDocument/2006/relationships/image" Target="media/image17.png"/><Relationship Id="rId56" Type="http://schemas.openxmlformats.org/officeDocument/2006/relationships/image" Target="media/image21.png"/><Relationship Id="rId8" Type="http://schemas.openxmlformats.org/officeDocument/2006/relationships/webSettings" Target="webSettings.xml"/><Relationship Id="rId51" Type="http://schemas.microsoft.com/office/2007/relationships/hdphoto" Target="media/hdphoto18.wdp"/><Relationship Id="rId3" Type="http://schemas.openxmlformats.org/officeDocument/2006/relationships/customXml" Target="../customXml/item3.xml"/><Relationship Id="rId12" Type="http://schemas.microsoft.com/office/2007/relationships/hdphoto" Target="media/hdphoto1.wdp"/><Relationship Id="rId17" Type="http://schemas.microsoft.com/office/2007/relationships/hdphoto" Target="media/hdphoto2.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2.png"/><Relationship Id="rId46" Type="http://schemas.openxmlformats.org/officeDocument/2006/relationships/image" Target="media/image16.png"/><Relationship Id="rId59" Type="http://schemas.microsoft.com/office/2007/relationships/hdphoto" Target="media/hdphoto22.wdp"/><Relationship Id="rId20" Type="http://schemas.openxmlformats.org/officeDocument/2006/relationships/image" Target="media/image3.png"/><Relationship Id="rId41" Type="http://schemas.microsoft.com/office/2007/relationships/hdphoto" Target="media/hdphoto13.wdp"/><Relationship Id="rId54" Type="http://schemas.openxmlformats.org/officeDocument/2006/relationships/image" Target="media/image20.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microsoft.com/office/2007/relationships/hdphoto" Target="media/hdphoto4.wdp"/><Relationship Id="rId28" Type="http://schemas.openxmlformats.org/officeDocument/2006/relationships/image" Target="media/image7.png"/><Relationship Id="rId36" Type="http://schemas.openxmlformats.org/officeDocument/2006/relationships/image" Target="media/image11.png"/><Relationship Id="rId49" Type="http://schemas.microsoft.com/office/2007/relationships/hdphoto" Target="media/hdphoto17.wdp"/><Relationship Id="rId57" Type="http://schemas.microsoft.com/office/2007/relationships/hdphoto" Target="media/hdphoto21.wdp"/><Relationship Id="rId10" Type="http://schemas.openxmlformats.org/officeDocument/2006/relationships/endnotes" Target="endnotes.xml"/><Relationship Id="rId31" Type="http://schemas.microsoft.com/office/2007/relationships/hdphoto" Target="media/hdphoto8.wdp"/><Relationship Id="rId44" Type="http://schemas.openxmlformats.org/officeDocument/2006/relationships/image" Target="media/image15.png"/><Relationship Id="rId52" Type="http://schemas.openxmlformats.org/officeDocument/2006/relationships/image" Target="media/image19.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vmatsiras\AppData\Roaming\Microsoft\Templates\Write%20a%20novel.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F19937F7E0F47B3873F055775783DA8"/>
        <w:category>
          <w:name w:val="General"/>
          <w:gallery w:val="placeholder"/>
        </w:category>
        <w:types>
          <w:type w:val="bbPlcHdr"/>
        </w:types>
        <w:behaviors>
          <w:behavior w:val="content"/>
        </w:behaviors>
        <w:guid w:val="{7172485F-3C7E-4413-A548-6B392533D066}"/>
      </w:docPartPr>
      <w:docPartBody>
        <w:p w:rsidR="00C11D2F" w:rsidRDefault="007F1510">
          <w:pPr>
            <w:pStyle w:val="AF19937F7E0F47B3873F055775783DA8"/>
          </w:pPr>
          <w:bookmarkStart w:id="0" w:name="_Toc121218878"/>
          <w:bookmarkStart w:id="1" w:name="_Toc121218879"/>
          <w:bookmarkEnd w:id="0"/>
          <w:bookmarkEnd w:id="1"/>
          <w:r w:rsidRPr="00FF3B53">
            <w:t>THE END</w:t>
          </w:r>
        </w:p>
      </w:docPartBody>
    </w:docPart>
    <w:docPart>
      <w:docPartPr>
        <w:name w:val="DB844B2C89A748578FF2F20EC44C2214"/>
        <w:category>
          <w:name w:val="General"/>
          <w:gallery w:val="placeholder"/>
        </w:category>
        <w:types>
          <w:type w:val="bbPlcHdr"/>
        </w:types>
        <w:behaviors>
          <w:behavior w:val="content"/>
        </w:behaviors>
        <w:guid w:val="{31F24129-3816-4445-8A8E-83D38946990A}"/>
      </w:docPartPr>
      <w:docPartBody>
        <w:p w:rsidR="00C11D2F" w:rsidRDefault="007F1510">
          <w:pPr>
            <w:pStyle w:val="DB844B2C89A748578FF2F20EC44C2214"/>
          </w:pPr>
          <w:r w:rsidRPr="00463B95">
            <w:t>This marks the end of the manuscript and will follow a double-spaced blank line after the last line of text.</w:t>
          </w:r>
        </w:p>
      </w:docPartBody>
    </w:docPart>
    <w:docPart>
      <w:docPartPr>
        <w:name w:val="1FEFF43BF08643E69DADE3D5ED0C7B9C"/>
        <w:category>
          <w:name w:val="General"/>
          <w:gallery w:val="placeholder"/>
        </w:category>
        <w:types>
          <w:type w:val="bbPlcHdr"/>
        </w:types>
        <w:behaviors>
          <w:behavior w:val="content"/>
        </w:behaviors>
        <w:guid w:val="{5E109796-97EC-4DAF-AA7A-3FF49C95E121}"/>
      </w:docPartPr>
      <w:docPartBody>
        <w:p w:rsidR="001761B5" w:rsidRDefault="00000000">
          <w:pPr>
            <w:pStyle w:val="1FEFF43BF08643E69DADE3D5ED0C7B9C"/>
          </w:pPr>
          <w:r w:rsidRPr="00463B95">
            <w:t>This marks the end of the manuscript and will follow a double-spaced blank line after the last line of text.</w:t>
          </w:r>
        </w:p>
      </w:docPartBody>
    </w:docPart>
    <w:docPart>
      <w:docPartPr>
        <w:name w:val="1C2BB79778A74159A3FAC8C11DEBB1BB"/>
        <w:category>
          <w:name w:val="General"/>
          <w:gallery w:val="placeholder"/>
        </w:category>
        <w:types>
          <w:type w:val="bbPlcHdr"/>
        </w:types>
        <w:behaviors>
          <w:behavior w:val="content"/>
        </w:behaviors>
        <w:guid w:val="{7382196D-D4A5-4373-8BBB-9CFC635A83C6}"/>
      </w:docPartPr>
      <w:docPartBody>
        <w:p w:rsidR="001761B5" w:rsidRDefault="00000000">
          <w:pPr>
            <w:pStyle w:val="1C2BB79778A74159A3FAC8C11DEBB1BB"/>
          </w:pPr>
          <w:r w:rsidRPr="00463B95">
            <w:t>This marks the end of the manuscript and will follow a double-spaced blank line after the last line of text.</w:t>
          </w:r>
        </w:p>
      </w:docPartBody>
    </w:docPart>
    <w:docPart>
      <w:docPartPr>
        <w:name w:val="270D37DFE4534954A33CAD9362459252"/>
        <w:category>
          <w:name w:val="General"/>
          <w:gallery w:val="placeholder"/>
        </w:category>
        <w:types>
          <w:type w:val="bbPlcHdr"/>
        </w:types>
        <w:behaviors>
          <w:behavior w:val="content"/>
        </w:behaviors>
        <w:guid w:val="{EA259B0D-0D9A-4FAA-B7E2-AC4343115603}"/>
      </w:docPartPr>
      <w:docPartBody>
        <w:p w:rsidR="001761B5" w:rsidRDefault="00000000">
          <w:pPr>
            <w:pStyle w:val="270D37DFE4534954A33CAD9362459252"/>
          </w:pPr>
          <w:r w:rsidRPr="00463B95">
            <w:t>This marks the end of the manuscript and will follow a double-spaced blank line after the last line of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ans">
    <w:altName w:val="Arial"/>
    <w:charset w:val="01"/>
    <w:family w:val="swiss"/>
    <w:pitch w:val="variable"/>
  </w:font>
  <w:font w:name="PingFang SC">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Songti SC">
    <w:altName w:val="Microsoft YaHei"/>
    <w:charset w:val="86"/>
    <w:family w:val="auto"/>
    <w:pitch w:val="variable"/>
    <w:sig w:usb0="00000287" w:usb1="080F0000" w:usb2="00000010" w:usb3="00000000" w:csb0="0004009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AB66A52"/>
    <w:multiLevelType w:val="multilevel"/>
    <w:tmpl w:val="864A385A"/>
    <w:lvl w:ilvl="0">
      <w:start w:val="1"/>
      <w:numFmt w:val="bullet"/>
      <w:lvlText w:val=""/>
      <w:lvlJc w:val="left"/>
      <w:pPr>
        <w:ind w:left="360" w:hanging="360"/>
      </w:pPr>
      <w:rPr>
        <w:rFonts w:ascii="Symbol" w:hAnsi="Symbol" w:hint="default"/>
        <w:color w:val="3465A4"/>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617983712">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9A4"/>
    <w:rsid w:val="001761B5"/>
    <w:rsid w:val="003F5DA5"/>
    <w:rsid w:val="00427F6A"/>
    <w:rsid w:val="004754B3"/>
    <w:rsid w:val="00626B74"/>
    <w:rsid w:val="006559A4"/>
    <w:rsid w:val="006714A6"/>
    <w:rsid w:val="006D4F34"/>
    <w:rsid w:val="00727B2D"/>
    <w:rsid w:val="007423F1"/>
    <w:rsid w:val="007F1510"/>
    <w:rsid w:val="00977AD3"/>
    <w:rsid w:val="009946D8"/>
    <w:rsid w:val="009A2E92"/>
    <w:rsid w:val="009D41FE"/>
    <w:rsid w:val="00A25FD4"/>
    <w:rsid w:val="00A55D3B"/>
    <w:rsid w:val="00AB57E9"/>
    <w:rsid w:val="00B05BDA"/>
    <w:rsid w:val="00BD1224"/>
    <w:rsid w:val="00C11D2F"/>
    <w:rsid w:val="00CC3AC7"/>
    <w:rsid w:val="00D13C93"/>
    <w:rsid w:val="00D36C0E"/>
    <w:rsid w:val="00D4286A"/>
    <w:rsid w:val="00D45452"/>
    <w:rsid w:val="00D735E6"/>
    <w:rsid w:val="00DD1813"/>
    <w:rsid w:val="00E53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D2F"/>
    <w:rPr>
      <w:color w:val="808080"/>
    </w:rPr>
  </w:style>
  <w:style w:type="paragraph" w:styleId="Title">
    <w:name w:val="Title"/>
    <w:basedOn w:val="Normal"/>
    <w:next w:val="Normal"/>
    <w:link w:val="TitleChar"/>
    <w:uiPriority w:val="10"/>
    <w:qFormat/>
    <w:pPr>
      <w:spacing w:before="480" w:after="480" w:line="240" w:lineRule="auto"/>
      <w:jc w:val="center"/>
    </w:pPr>
    <w:rPr>
      <w:rFonts w:ascii="Times New Roman" w:eastAsia="Times New Roman" w:hAnsi="Times New Roman" w:cs="Times New Roman"/>
      <w:caps/>
      <w:kern w:val="0"/>
      <w14:ligatures w14:val="none"/>
    </w:rPr>
  </w:style>
  <w:style w:type="character" w:customStyle="1" w:styleId="TitleChar">
    <w:name w:val="Title Char"/>
    <w:basedOn w:val="DefaultParagraphFont"/>
    <w:link w:val="Title"/>
    <w:uiPriority w:val="10"/>
    <w:rPr>
      <w:rFonts w:ascii="Times New Roman" w:eastAsia="Times New Roman" w:hAnsi="Times New Roman" w:cs="Times New Roman"/>
      <w:caps/>
      <w:kern w:val="0"/>
      <w14:ligatures w14:val="none"/>
    </w:rPr>
  </w:style>
  <w:style w:type="paragraph" w:customStyle="1" w:styleId="AF19937F7E0F47B3873F055775783DA8">
    <w:name w:val="AF19937F7E0F47B3873F055775783DA8"/>
  </w:style>
  <w:style w:type="paragraph" w:customStyle="1" w:styleId="DB844B2C89A748578FF2F20EC44C2214">
    <w:name w:val="DB844B2C89A748578FF2F20EC44C2214"/>
  </w:style>
  <w:style w:type="paragraph" w:customStyle="1" w:styleId="1FEFF43BF08643E69DADE3D5ED0C7B9C">
    <w:name w:val="1FEFF43BF08643E69DADE3D5ED0C7B9C"/>
  </w:style>
  <w:style w:type="paragraph" w:customStyle="1" w:styleId="1C2BB79778A74159A3FAC8C11DEBB1BB">
    <w:name w:val="1C2BB79778A74159A3FAC8C11DEBB1BB"/>
  </w:style>
  <w:style w:type="paragraph" w:customStyle="1" w:styleId="270D37DFE4534954A33CAD9362459252">
    <w:name w:val="270D37DFE4534954A33CAD936245925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ustom 32">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26" ma:contentTypeDescription="Create a new document." ma:contentTypeScope="" ma:versionID="ac37c1753acd5e330d2062ccec26ea66">
  <xsd:schema xmlns:xsd="http://www.w3.org/2001/XMLSchema" xmlns:xs="http://www.w3.org/2001/XMLSchema" xmlns:p="http://schemas.microsoft.com/office/2006/metadata/properties" xmlns:ns1="http://schemas.microsoft.com/sharepoint/v3" xmlns:ns2="71af3243-3dd4-4a8d-8c0d-dd76da1f02a5" xmlns:ns3="16c05727-aa75-4e4a-9b5f-8a80a1165891" xmlns:ns4="230e9df3-be65-4c73-a93b-d1236ebd677e" targetNamespace="http://schemas.microsoft.com/office/2006/metadata/properties" ma:root="true" ma:fieldsID="3b340c7101c92c5120abd06486f94548" ns1:_="" ns2:_="" ns3:_="" ns4:_="">
    <xsd:import namespace="http://schemas.microsoft.com/sharepoint/v3"/>
    <xsd:import namespace="71af3243-3dd4-4a8d-8c0d-dd76da1f02a5"/>
    <xsd:import namespace="16c05727-aa75-4e4a-9b5f-8a80a1165891"/>
    <xsd:import namespace="230e9df3-be65-4c73-a93b-d1236ebd677e"/>
    <xsd:element name="properties">
      <xsd:complexType>
        <xsd:sequence>
          <xsd:element name="documentManagement">
            <xsd:complexType>
              <xsd:all>
                <xsd:element ref="ns2:Status" minOccurs="0"/>
                <xsd:element ref="ns2:Image" minOccurs="0"/>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1:_ip_UnifiedCompliancePolicyProperties" minOccurs="0"/>
                <xsd:element ref="ns1:_ip_UnifiedCompliancePolicyUIAction" minOccurs="0"/>
                <xsd:element ref="ns4:TaxCatchAll" minOccurs="0"/>
                <xsd:element ref="ns2:ImageTagsTaxHTField" minOccurs="0"/>
                <xsd:element ref="ns2:MediaServiceLocation" minOccurs="0"/>
                <xsd:element ref="ns2:MediaLengthInSeconds" minOccurs="0"/>
                <xsd:element ref="ns2:Background" minOccurs="0"/>
                <xsd:element ref="ns2:MediaServiceSearchProperties" minOccurs="0"/>
                <xsd:element ref="ns2:MediaService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ma:readOnly="false">
      <xsd:simpleType>
        <xsd:restriction base="dms:Note"/>
      </xsd:simpleType>
    </xsd:element>
    <xsd:element name="_ip_UnifiedCompliancePolicyUIAction" ma:index="21"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Status" ma:index="2" nillable="true" ma:displayName="Status" ma:default="Not started" ma:format="Dropdown" ma:internalName="Status" ma:readOnly="false">
      <xsd:simpleType>
        <xsd:restriction base="dms:Choice">
          <xsd:enumeration value="Not started"/>
          <xsd:enumeration value="In Progress"/>
          <xsd:enumeration value="Completed"/>
        </xsd:restriction>
      </xsd:simpleType>
    </xsd:element>
    <xsd:element name="Image" ma:index="3" nillable="true" ma:displayName="Image" ma:format="Image" ma:internalName="Image"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hidden="true" ma:internalName="MediaServiceOCR" ma:readOnly="true">
      <xsd:simpleType>
        <xsd:restriction base="dms:Note"/>
      </xsd:simpleType>
    </xsd:element>
    <xsd:element name="MediaServiceAutoTags" ma:index="11" nillable="true" ma:displayName="MediaServiceAutoTags" ma:hidden="true"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hidden="true" ma:internalName="MediaServiceKeyPoints" ma:readOnly="false">
      <xsd:simpleType>
        <xsd:restriction base="dms:Note"/>
      </xsd:simpleType>
    </xsd:element>
    <xsd:element name="MediaServiceDateTaken" ma:index="18" nillable="true" ma:displayName="MediaServiceDateTaken" ma:hidden="true" ma:internalName="MediaServiceDateTaken" ma:readOnly="true">
      <xsd:simpleType>
        <xsd:restriction base="dms:Text"/>
      </xsd:simpleType>
    </xsd:element>
    <xsd:element name="ImageTagsTaxHTField" ma:index="25" nillable="true" ma:taxonomy="true" ma:internalName="ImageTagsTaxHTField" ma:taxonomyFieldName="MediaServiceImageTags" ma:displayName="Image Tags" ma:readOnly="false" ma:fieldId="{5cf76f15-5ced-4ddc-b409-7134ff3c332f}" ma:taxonomyMulti="true" ma:sspId="e385fb40-52d4-4fae-9c5b-3e8ff8a5878e" ma:termSetId="09814cd3-568e-fe90-9814-8d621ff8fb84" ma:anchorId="fba54fb3-c3e1-fe81-a776-ca4b69148c4d" ma:open="true" ma:isKeyword="false">
      <xsd:complexType>
        <xsd:sequence>
          <xsd:element ref="pc:Terms" minOccurs="0" maxOccurs="1"/>
        </xsd:sequence>
      </xsd:complexType>
    </xsd:element>
    <xsd:element name="MediaServiceLocation" ma:index="26" nillable="true" ma:displayName="Location" ma:hidden="true" ma:internalName="MediaServiceLocation"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element name="Background" ma:index="28" nillable="true" ma:displayName="Background" ma:default="0" ma:format="Dropdown" ma:internalName="Background">
      <xsd:simpleType>
        <xsd:restriction base="dms:Boolean"/>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DocTags" ma:index="30" nillable="true" ma:displayName="MediaServiceDocTags" ma:hidden="true" ma:internalName="MediaServiceDoc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30e9df3-be65-4c73-a93b-d1236ebd677e"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f6bfcbc-3db3-4ae6-bd76-326f0798ad28}" ma:internalName="TaxCatchAll" ma:readOnly="false" ma:showField="CatchAllData" ma:web="16c05727-aa75-4e4a-9b5f-8a80a11658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Image xmlns="71af3243-3dd4-4a8d-8c0d-dd76da1f02a5">
      <Url xsi:nil="true"/>
      <Description xsi:nil="true"/>
    </Image>
    <Status xmlns="71af3243-3dd4-4a8d-8c0d-dd76da1f02a5">Not started</Status>
    <Background xmlns="71af3243-3dd4-4a8d-8c0d-dd76da1f02a5">false</Background>
    <_ip_UnifiedCompliancePolicyProperties xmlns="http://schemas.microsoft.com/sharepoint/v3" xsi:nil="true"/>
    <ImageTagsTaxHTField xmlns="71af3243-3dd4-4a8d-8c0d-dd76da1f02a5">
      <Terms xmlns="http://schemas.microsoft.com/office/infopath/2007/PartnerControls"/>
    </ImageTagsTaxHTField>
    <TaxCatchAll xmlns="230e9df3-be65-4c73-a93b-d1236ebd677e" xsi:nil="true"/>
    <MediaServiceKeyPoints xmlns="71af3243-3dd4-4a8d-8c0d-dd76da1f02a5"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3D37C8-9597-4FD5-BEA7-E0FA630511F4}">
  <ds:schemaRefs>
    <ds:schemaRef ds:uri="http://schemas.openxmlformats.org/officeDocument/2006/bibliography"/>
  </ds:schemaRefs>
</ds:datastoreItem>
</file>

<file path=customXml/itemProps2.xml><?xml version="1.0" encoding="utf-8"?>
<ds:datastoreItem xmlns:ds="http://schemas.openxmlformats.org/officeDocument/2006/customXml" ds:itemID="{AB3C6728-F912-4B9E-BC82-6187EAAF36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1af3243-3dd4-4a8d-8c0d-dd76da1f02a5"/>
    <ds:schemaRef ds:uri="16c05727-aa75-4e4a-9b5f-8a80a1165891"/>
    <ds:schemaRef ds:uri="230e9df3-be65-4c73-a93b-d1236ebd677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AEEFCA3-127C-4BC0-A900-E11ADE4A624D}">
  <ds:schemaRefs>
    <ds:schemaRef ds:uri="http://schemas.microsoft.com/office/2006/metadata/properties"/>
    <ds:schemaRef ds:uri="http://schemas.microsoft.com/office/infopath/2007/PartnerControls"/>
    <ds:schemaRef ds:uri="http://schemas.microsoft.com/sharepoint/v3"/>
    <ds:schemaRef ds:uri="71af3243-3dd4-4a8d-8c0d-dd76da1f02a5"/>
    <ds:schemaRef ds:uri="230e9df3-be65-4c73-a93b-d1236ebd677e"/>
  </ds:schemaRefs>
</ds:datastoreItem>
</file>

<file path=customXml/itemProps4.xml><?xml version="1.0" encoding="utf-8"?>
<ds:datastoreItem xmlns:ds="http://schemas.openxmlformats.org/officeDocument/2006/customXml" ds:itemID="{67C864FC-8AB3-48A6-8B68-4A6284E525A2}">
  <ds:schemaRefs>
    <ds:schemaRef ds:uri="http://schemas.microsoft.com/sharepoint/v3/contenttype/forms"/>
  </ds:schemaRefs>
</ds:datastoreItem>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Write a novel.dotx</Template>
  <TotalTime>17</TotalTime>
  <Pages>1</Pages>
  <Words>5592</Words>
  <Characters>31876</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Matsiras</dc:creator>
  <cp:keywords/>
  <dc:description/>
  <cp:lastModifiedBy>admin</cp:lastModifiedBy>
  <cp:revision>15</cp:revision>
  <cp:lastPrinted>2025-01-02T22:49:00Z</cp:lastPrinted>
  <dcterms:created xsi:type="dcterms:W3CDTF">2025-01-02T17:15:00Z</dcterms:created>
  <dcterms:modified xsi:type="dcterms:W3CDTF">2025-01-02T22:49:00Z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